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32F06" w14:textId="77777777" w:rsidR="00994334" w:rsidRDefault="00994334" w:rsidP="00B726EE"/>
    <w:p w14:paraId="435C0556" w14:textId="77777777" w:rsidR="00B726EE" w:rsidRPr="00B726EE" w:rsidRDefault="00B726EE" w:rsidP="00B726EE"/>
    <w:p w14:paraId="509FAD5F" w14:textId="77777777" w:rsidR="00B726EE" w:rsidRPr="00B726EE" w:rsidRDefault="00B726EE" w:rsidP="00B726EE"/>
    <w:p w14:paraId="3FEAB7B9" w14:textId="77777777" w:rsidR="00B726EE" w:rsidRPr="00B726EE" w:rsidRDefault="00B726EE" w:rsidP="00B726EE"/>
    <w:p w14:paraId="024D19A7" w14:textId="77777777" w:rsidR="00B726EE" w:rsidRPr="00B726EE" w:rsidRDefault="00B726EE" w:rsidP="00B726EE"/>
    <w:p w14:paraId="72CDCB33" w14:textId="77777777" w:rsidR="00B726EE" w:rsidRPr="00B726EE" w:rsidRDefault="00B726EE" w:rsidP="00B726EE"/>
    <w:p w14:paraId="7F2E289A" w14:textId="4737ACD2" w:rsidR="00B726EE" w:rsidRPr="00B726EE" w:rsidRDefault="00B726EE" w:rsidP="00B726EE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B726EE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Załącznik nr </w:t>
      </w:r>
      <w:r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4</w:t>
      </w:r>
      <w:r w:rsidRPr="00B726EE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do wniosku o dofinansowanie </w:t>
      </w:r>
    </w:p>
    <w:p w14:paraId="28D899C0" w14:textId="77777777" w:rsidR="00B726EE" w:rsidRPr="00B726EE" w:rsidRDefault="00B726EE" w:rsidP="00B726EE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B726EE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nabór FELD.01.05-IP.02-005/24</w:t>
      </w:r>
    </w:p>
    <w:p w14:paraId="188F33B1" w14:textId="77777777" w:rsidR="00B726EE" w:rsidRPr="00B726EE" w:rsidRDefault="00B726EE" w:rsidP="00B726EE">
      <w:pPr>
        <w:spacing w:after="160" w:line="259" w:lineRule="auto"/>
        <w:jc w:val="center"/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</w:pPr>
    </w:p>
    <w:p w14:paraId="48BED814" w14:textId="77777777" w:rsidR="00B726EE" w:rsidRPr="00B726EE" w:rsidRDefault="00B726EE" w:rsidP="00B726EE">
      <w:pPr>
        <w:spacing w:line="259" w:lineRule="auto"/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</w:pPr>
      <w:r w:rsidRPr="00B726EE"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  <w:t>……………………………………………</w:t>
      </w:r>
    </w:p>
    <w:p w14:paraId="5C745BBE" w14:textId="77777777" w:rsidR="00B726EE" w:rsidRPr="00B726EE" w:rsidRDefault="00B726EE" w:rsidP="00B726EE">
      <w:pPr>
        <w:spacing w:after="160" w:line="259" w:lineRule="auto"/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</w:pPr>
      <w:r w:rsidRPr="00B726EE"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  <w:t xml:space="preserve">        </w:t>
      </w:r>
      <w:r w:rsidRPr="00B726EE"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  <w:t xml:space="preserve">nazwa wnioskodawcy </w:t>
      </w:r>
    </w:p>
    <w:p w14:paraId="76F0781D" w14:textId="77777777" w:rsidR="00B726EE" w:rsidRPr="00B726EE" w:rsidRDefault="00B726EE" w:rsidP="00B726EE">
      <w:pPr>
        <w:spacing w:after="160" w:line="259" w:lineRule="auto"/>
        <w:rPr>
          <w:rFonts w:ascii="Arial" w:eastAsiaTheme="majorEastAsia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023CE68D" w14:textId="77777777" w:rsidR="00B726EE" w:rsidRPr="00B726EE" w:rsidRDefault="00B726EE" w:rsidP="00B726EE">
      <w:pPr>
        <w:spacing w:after="160" w:line="259" w:lineRule="auto"/>
        <w:jc w:val="center"/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</w:pPr>
      <w:r w:rsidRPr="00B726EE"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  <w:t>Specyfikacja kosztów projektu</w:t>
      </w:r>
    </w:p>
    <w:p w14:paraId="0938D6BD" w14:textId="77777777" w:rsidR="00B726EE" w:rsidRPr="00B726EE" w:rsidRDefault="00B726EE" w:rsidP="00B726EE">
      <w:pPr>
        <w:ind w:right="-1375"/>
      </w:pPr>
    </w:p>
    <w:p w14:paraId="6CC62C88" w14:textId="77777777" w:rsidR="00B726EE" w:rsidRDefault="00B726EE" w:rsidP="00B726EE"/>
    <w:tbl>
      <w:tblPr>
        <w:tblStyle w:val="Tabela-Siatka"/>
        <w:tblW w:w="14176" w:type="dxa"/>
        <w:tblInd w:w="-431" w:type="dxa"/>
        <w:tblLook w:val="04A0" w:firstRow="1" w:lastRow="0" w:firstColumn="1" w:lastColumn="0" w:noHBand="0" w:noVBand="1"/>
      </w:tblPr>
      <w:tblGrid>
        <w:gridCol w:w="3522"/>
        <w:gridCol w:w="3091"/>
        <w:gridCol w:w="3091"/>
        <w:gridCol w:w="4472"/>
      </w:tblGrid>
      <w:tr w:rsidR="00B726EE" w14:paraId="60D78A04" w14:textId="77777777" w:rsidTr="00B726EE">
        <w:trPr>
          <w:trHeight w:val="567"/>
        </w:trPr>
        <w:tc>
          <w:tcPr>
            <w:tcW w:w="14176" w:type="dxa"/>
            <w:gridSpan w:val="4"/>
            <w:vAlign w:val="center"/>
          </w:tcPr>
          <w:p w14:paraId="266A8E08" w14:textId="066ECC0F" w:rsidR="00B726EE" w:rsidRDefault="00B726EE" w:rsidP="00B726EE">
            <w:r w:rsidRPr="002675FF">
              <w:rPr>
                <w:rFonts w:ascii="Arial" w:hAnsi="Arial" w:cs="Arial"/>
                <w:sz w:val="22"/>
                <w:szCs w:val="22"/>
              </w:rPr>
              <w:t xml:space="preserve">Numer </w:t>
            </w:r>
            <w:r>
              <w:rPr>
                <w:rFonts w:ascii="Arial" w:hAnsi="Arial" w:cs="Arial"/>
                <w:sz w:val="22"/>
                <w:szCs w:val="22"/>
              </w:rPr>
              <w:t xml:space="preserve">i nazwa </w:t>
            </w:r>
            <w:r w:rsidRPr="002675FF">
              <w:rPr>
                <w:rFonts w:ascii="Arial" w:hAnsi="Arial" w:cs="Arial"/>
                <w:sz w:val="22"/>
                <w:szCs w:val="22"/>
              </w:rPr>
              <w:t xml:space="preserve">zadania: 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726EE" w14:paraId="2981A4B5" w14:textId="77777777" w:rsidTr="00B726EE">
        <w:trPr>
          <w:trHeight w:val="851"/>
        </w:trPr>
        <w:tc>
          <w:tcPr>
            <w:tcW w:w="3522" w:type="dxa"/>
            <w:shd w:val="clear" w:color="auto" w:fill="D9D9D9" w:themeFill="background1" w:themeFillShade="D9"/>
            <w:vAlign w:val="center"/>
          </w:tcPr>
          <w:p w14:paraId="47D6B5BC" w14:textId="6E9B4681" w:rsidR="00B726EE" w:rsidRDefault="00B726EE" w:rsidP="00B726EE">
            <w:pPr>
              <w:jc w:val="center"/>
            </w:pPr>
            <w:r w:rsidRPr="002675FF">
              <w:rPr>
                <w:rFonts w:ascii="Arial" w:hAnsi="Arial" w:cs="Arial"/>
              </w:rPr>
              <w:t>Nazwa kosztu</w:t>
            </w:r>
          </w:p>
        </w:tc>
        <w:tc>
          <w:tcPr>
            <w:tcW w:w="3091" w:type="dxa"/>
            <w:shd w:val="clear" w:color="auto" w:fill="D9D9D9" w:themeFill="background1" w:themeFillShade="D9"/>
            <w:vAlign w:val="center"/>
          </w:tcPr>
          <w:p w14:paraId="1306D7EC" w14:textId="1CB7F5D4" w:rsidR="00B726EE" w:rsidRDefault="00B726EE" w:rsidP="00B726EE">
            <w:pPr>
              <w:jc w:val="center"/>
            </w:pPr>
            <w:r w:rsidRPr="002675FF">
              <w:rPr>
                <w:rFonts w:ascii="Arial" w:hAnsi="Arial" w:cs="Arial"/>
              </w:rPr>
              <w:t>Opis kosztu,</w:t>
            </w:r>
            <w:r w:rsidRPr="002675FF">
              <w:rPr>
                <w:rFonts w:ascii="Arial" w:eastAsia="Times New Roman" w:hAnsi="Arial" w:cs="Arial"/>
                <w:lang w:eastAsia="pl-PL"/>
              </w:rPr>
              <w:t xml:space="preserve"> w tym liczba nabywanych jednostek, cena jednostkowa</w:t>
            </w:r>
          </w:p>
        </w:tc>
        <w:tc>
          <w:tcPr>
            <w:tcW w:w="3091" w:type="dxa"/>
            <w:shd w:val="clear" w:color="auto" w:fill="D9D9D9" w:themeFill="background1" w:themeFillShade="D9"/>
            <w:vAlign w:val="center"/>
          </w:tcPr>
          <w:p w14:paraId="08963E6C" w14:textId="585E9344" w:rsidR="00B726EE" w:rsidRDefault="00B726EE" w:rsidP="00B726EE">
            <w:pPr>
              <w:jc w:val="center"/>
            </w:pPr>
            <w:r w:rsidRPr="002675FF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472" w:type="dxa"/>
            <w:shd w:val="clear" w:color="auto" w:fill="D9D9D9" w:themeFill="background1" w:themeFillShade="D9"/>
            <w:vAlign w:val="center"/>
          </w:tcPr>
          <w:p w14:paraId="06E565DE" w14:textId="3F447BF5" w:rsidR="00B726EE" w:rsidRDefault="00B726EE" w:rsidP="00B726EE">
            <w:pPr>
              <w:jc w:val="center"/>
            </w:pPr>
            <w:r w:rsidRPr="002675FF">
              <w:rPr>
                <w:rFonts w:ascii="Arial" w:eastAsia="Times New Roman" w:hAnsi="Arial" w:cs="Arial"/>
                <w:lang w:eastAsia="pl-PL"/>
              </w:rPr>
              <w:t>Sposób rozeznania rynku i ustalenia ceny, w tym informacje o założeniach przyjętych do kalkulacji</w:t>
            </w:r>
          </w:p>
        </w:tc>
      </w:tr>
      <w:tr w:rsidR="00B726EE" w14:paraId="43546FEE" w14:textId="77777777" w:rsidTr="00B726EE">
        <w:trPr>
          <w:trHeight w:val="567"/>
        </w:trPr>
        <w:tc>
          <w:tcPr>
            <w:tcW w:w="3522" w:type="dxa"/>
            <w:vAlign w:val="center"/>
          </w:tcPr>
          <w:p w14:paraId="6D9869ED" w14:textId="77777777" w:rsidR="00B726EE" w:rsidRDefault="00B726EE" w:rsidP="00B726EE"/>
        </w:tc>
        <w:tc>
          <w:tcPr>
            <w:tcW w:w="3091" w:type="dxa"/>
            <w:vAlign w:val="center"/>
          </w:tcPr>
          <w:p w14:paraId="0B248F74" w14:textId="77777777" w:rsidR="00B726EE" w:rsidRDefault="00B726EE" w:rsidP="00B726EE"/>
        </w:tc>
        <w:tc>
          <w:tcPr>
            <w:tcW w:w="3091" w:type="dxa"/>
            <w:vAlign w:val="center"/>
          </w:tcPr>
          <w:p w14:paraId="14A00D6A" w14:textId="77777777" w:rsidR="00B726EE" w:rsidRDefault="00B726EE" w:rsidP="00B726EE"/>
        </w:tc>
        <w:tc>
          <w:tcPr>
            <w:tcW w:w="4472" w:type="dxa"/>
            <w:vAlign w:val="center"/>
          </w:tcPr>
          <w:p w14:paraId="5B2F5ECB" w14:textId="77777777" w:rsidR="00B726EE" w:rsidRDefault="00B726EE" w:rsidP="00B726EE"/>
        </w:tc>
      </w:tr>
      <w:tr w:rsidR="00B726EE" w14:paraId="4EA4DF72" w14:textId="77777777" w:rsidTr="00B726EE">
        <w:trPr>
          <w:trHeight w:val="567"/>
        </w:trPr>
        <w:tc>
          <w:tcPr>
            <w:tcW w:w="3522" w:type="dxa"/>
            <w:vAlign w:val="center"/>
          </w:tcPr>
          <w:p w14:paraId="1956E3AA" w14:textId="77777777" w:rsidR="00B726EE" w:rsidRDefault="00B726EE" w:rsidP="00B726EE"/>
        </w:tc>
        <w:tc>
          <w:tcPr>
            <w:tcW w:w="3091" w:type="dxa"/>
            <w:vAlign w:val="center"/>
          </w:tcPr>
          <w:p w14:paraId="3568C14F" w14:textId="77777777" w:rsidR="00B726EE" w:rsidRDefault="00B726EE" w:rsidP="00B726EE"/>
        </w:tc>
        <w:tc>
          <w:tcPr>
            <w:tcW w:w="3091" w:type="dxa"/>
            <w:vAlign w:val="center"/>
          </w:tcPr>
          <w:p w14:paraId="0ECCB14B" w14:textId="77777777" w:rsidR="00B726EE" w:rsidRDefault="00B726EE" w:rsidP="00B726EE"/>
        </w:tc>
        <w:tc>
          <w:tcPr>
            <w:tcW w:w="4472" w:type="dxa"/>
            <w:vAlign w:val="center"/>
          </w:tcPr>
          <w:p w14:paraId="5DBA498F" w14:textId="77777777" w:rsidR="00B726EE" w:rsidRDefault="00B726EE" w:rsidP="00B726EE"/>
        </w:tc>
      </w:tr>
      <w:tr w:rsidR="00B726EE" w14:paraId="1914F7B8" w14:textId="77777777" w:rsidTr="00B726EE">
        <w:trPr>
          <w:trHeight w:val="567"/>
        </w:trPr>
        <w:tc>
          <w:tcPr>
            <w:tcW w:w="14176" w:type="dxa"/>
            <w:gridSpan w:val="4"/>
            <w:vAlign w:val="center"/>
          </w:tcPr>
          <w:p w14:paraId="03F6407F" w14:textId="71692AAA" w:rsidR="00B726EE" w:rsidRDefault="00B726EE" w:rsidP="00B726EE">
            <w:r w:rsidRPr="002675FF">
              <w:rPr>
                <w:rFonts w:ascii="Arial" w:hAnsi="Arial" w:cs="Arial"/>
                <w:sz w:val="22"/>
                <w:szCs w:val="22"/>
              </w:rPr>
              <w:t xml:space="preserve">Numer </w:t>
            </w:r>
            <w:r>
              <w:rPr>
                <w:rFonts w:ascii="Arial" w:hAnsi="Arial" w:cs="Arial"/>
                <w:sz w:val="22"/>
                <w:szCs w:val="22"/>
              </w:rPr>
              <w:t xml:space="preserve">i nazwa </w:t>
            </w:r>
            <w:r w:rsidRPr="002675FF">
              <w:rPr>
                <w:rFonts w:ascii="Arial" w:hAnsi="Arial" w:cs="Arial"/>
                <w:sz w:val="22"/>
                <w:szCs w:val="22"/>
              </w:rPr>
              <w:t xml:space="preserve">zadania: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B726EE" w14:paraId="2B809A38" w14:textId="77777777" w:rsidTr="00B726EE">
        <w:trPr>
          <w:trHeight w:val="851"/>
        </w:trPr>
        <w:tc>
          <w:tcPr>
            <w:tcW w:w="3522" w:type="dxa"/>
            <w:shd w:val="clear" w:color="auto" w:fill="D9D9D9" w:themeFill="background1" w:themeFillShade="D9"/>
            <w:vAlign w:val="center"/>
          </w:tcPr>
          <w:p w14:paraId="54700E6E" w14:textId="389EC363" w:rsidR="00B726EE" w:rsidRDefault="00B726EE" w:rsidP="00B726EE">
            <w:r w:rsidRPr="002675FF">
              <w:rPr>
                <w:rFonts w:ascii="Arial" w:hAnsi="Arial" w:cs="Arial"/>
              </w:rPr>
              <w:t>Nazwa kosztu</w:t>
            </w:r>
          </w:p>
        </w:tc>
        <w:tc>
          <w:tcPr>
            <w:tcW w:w="3091" w:type="dxa"/>
            <w:shd w:val="clear" w:color="auto" w:fill="D9D9D9" w:themeFill="background1" w:themeFillShade="D9"/>
            <w:vAlign w:val="center"/>
          </w:tcPr>
          <w:p w14:paraId="69E681D4" w14:textId="3DBA7D5D" w:rsidR="00B726EE" w:rsidRDefault="00B726EE" w:rsidP="00B726EE">
            <w:r w:rsidRPr="002675FF">
              <w:rPr>
                <w:rFonts w:ascii="Arial" w:hAnsi="Arial" w:cs="Arial"/>
              </w:rPr>
              <w:t>Opis kosztu,</w:t>
            </w:r>
            <w:r w:rsidRPr="002675FF">
              <w:rPr>
                <w:rFonts w:ascii="Arial" w:eastAsia="Times New Roman" w:hAnsi="Arial" w:cs="Arial"/>
                <w:lang w:eastAsia="pl-PL"/>
              </w:rPr>
              <w:t xml:space="preserve"> w tym liczba nabywanych jednostek, cena jednostkowa</w:t>
            </w:r>
          </w:p>
        </w:tc>
        <w:tc>
          <w:tcPr>
            <w:tcW w:w="3091" w:type="dxa"/>
            <w:shd w:val="clear" w:color="auto" w:fill="D9D9D9" w:themeFill="background1" w:themeFillShade="D9"/>
            <w:vAlign w:val="center"/>
          </w:tcPr>
          <w:p w14:paraId="4B0F831F" w14:textId="36682ECE" w:rsidR="00B726EE" w:rsidRDefault="00B726EE" w:rsidP="00B726EE">
            <w:r w:rsidRPr="002675FF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472" w:type="dxa"/>
            <w:shd w:val="clear" w:color="auto" w:fill="D9D9D9" w:themeFill="background1" w:themeFillShade="D9"/>
            <w:vAlign w:val="center"/>
          </w:tcPr>
          <w:p w14:paraId="2D2625B0" w14:textId="55D85C64" w:rsidR="00B726EE" w:rsidRDefault="00B726EE" w:rsidP="00B726EE">
            <w:r w:rsidRPr="002675FF">
              <w:rPr>
                <w:rFonts w:ascii="Arial" w:eastAsia="Times New Roman" w:hAnsi="Arial" w:cs="Arial"/>
                <w:lang w:eastAsia="pl-PL"/>
              </w:rPr>
              <w:t>Sposób rozeznania rynku i ustalenia ceny, w tym informacje o założeniach przyjętych do kalkulacji</w:t>
            </w:r>
          </w:p>
        </w:tc>
      </w:tr>
      <w:tr w:rsidR="00B726EE" w14:paraId="3ADE7110" w14:textId="77777777" w:rsidTr="00B726EE">
        <w:trPr>
          <w:trHeight w:val="567"/>
        </w:trPr>
        <w:tc>
          <w:tcPr>
            <w:tcW w:w="3522" w:type="dxa"/>
            <w:vAlign w:val="center"/>
          </w:tcPr>
          <w:p w14:paraId="7FA9228B" w14:textId="77777777" w:rsidR="00B726EE" w:rsidRDefault="00B726EE" w:rsidP="00B726EE"/>
        </w:tc>
        <w:tc>
          <w:tcPr>
            <w:tcW w:w="3091" w:type="dxa"/>
            <w:vAlign w:val="center"/>
          </w:tcPr>
          <w:p w14:paraId="169F2449" w14:textId="77777777" w:rsidR="00B726EE" w:rsidRDefault="00B726EE" w:rsidP="00B726EE"/>
        </w:tc>
        <w:tc>
          <w:tcPr>
            <w:tcW w:w="3091" w:type="dxa"/>
            <w:vAlign w:val="center"/>
          </w:tcPr>
          <w:p w14:paraId="723FCCAC" w14:textId="77777777" w:rsidR="00B726EE" w:rsidRDefault="00B726EE" w:rsidP="00B726EE"/>
        </w:tc>
        <w:tc>
          <w:tcPr>
            <w:tcW w:w="4472" w:type="dxa"/>
            <w:vAlign w:val="center"/>
          </w:tcPr>
          <w:p w14:paraId="149BDF9E" w14:textId="77777777" w:rsidR="00B726EE" w:rsidRDefault="00B726EE" w:rsidP="00B726EE"/>
        </w:tc>
      </w:tr>
      <w:tr w:rsidR="00B726EE" w14:paraId="6D73C213" w14:textId="77777777" w:rsidTr="00B726EE">
        <w:trPr>
          <w:trHeight w:val="567"/>
        </w:trPr>
        <w:tc>
          <w:tcPr>
            <w:tcW w:w="3522" w:type="dxa"/>
            <w:vAlign w:val="center"/>
          </w:tcPr>
          <w:p w14:paraId="3E5C1615" w14:textId="77777777" w:rsidR="00B726EE" w:rsidRDefault="00B726EE" w:rsidP="00B726EE"/>
        </w:tc>
        <w:tc>
          <w:tcPr>
            <w:tcW w:w="3091" w:type="dxa"/>
            <w:vAlign w:val="center"/>
          </w:tcPr>
          <w:p w14:paraId="6DC7ECFB" w14:textId="77777777" w:rsidR="00B726EE" w:rsidRDefault="00B726EE" w:rsidP="00B726EE"/>
        </w:tc>
        <w:tc>
          <w:tcPr>
            <w:tcW w:w="3091" w:type="dxa"/>
            <w:vAlign w:val="center"/>
          </w:tcPr>
          <w:p w14:paraId="29DB52B8" w14:textId="77777777" w:rsidR="00B726EE" w:rsidRDefault="00B726EE" w:rsidP="00B726EE"/>
        </w:tc>
        <w:tc>
          <w:tcPr>
            <w:tcW w:w="4472" w:type="dxa"/>
            <w:vAlign w:val="center"/>
          </w:tcPr>
          <w:p w14:paraId="5E01284C" w14:textId="77777777" w:rsidR="00B726EE" w:rsidRDefault="00B726EE" w:rsidP="00B726EE"/>
        </w:tc>
      </w:tr>
      <w:tr w:rsidR="00B726EE" w14:paraId="3A9A4315" w14:textId="77777777" w:rsidTr="00B726EE">
        <w:trPr>
          <w:trHeight w:val="567"/>
        </w:trPr>
        <w:tc>
          <w:tcPr>
            <w:tcW w:w="14176" w:type="dxa"/>
            <w:gridSpan w:val="4"/>
            <w:vAlign w:val="center"/>
          </w:tcPr>
          <w:p w14:paraId="24A72099" w14:textId="06EF247D" w:rsidR="00B726EE" w:rsidRDefault="00B726EE" w:rsidP="00B726EE">
            <w:r w:rsidRPr="002675FF">
              <w:rPr>
                <w:rFonts w:ascii="Arial" w:hAnsi="Arial" w:cs="Arial"/>
                <w:sz w:val="22"/>
                <w:szCs w:val="22"/>
              </w:rPr>
              <w:t xml:space="preserve">Numer </w:t>
            </w:r>
            <w:r>
              <w:rPr>
                <w:rFonts w:ascii="Arial" w:hAnsi="Arial" w:cs="Arial"/>
                <w:sz w:val="22"/>
                <w:szCs w:val="22"/>
              </w:rPr>
              <w:t xml:space="preserve">i nazwa </w:t>
            </w:r>
            <w:r w:rsidRPr="002675FF">
              <w:rPr>
                <w:rFonts w:ascii="Arial" w:hAnsi="Arial" w:cs="Arial"/>
                <w:sz w:val="22"/>
                <w:szCs w:val="22"/>
              </w:rPr>
              <w:t xml:space="preserve">zadania: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B726EE" w14:paraId="56AFA943" w14:textId="77777777" w:rsidTr="00B726EE">
        <w:trPr>
          <w:trHeight w:val="567"/>
        </w:trPr>
        <w:tc>
          <w:tcPr>
            <w:tcW w:w="3522" w:type="dxa"/>
            <w:shd w:val="clear" w:color="auto" w:fill="D9D9D9" w:themeFill="background1" w:themeFillShade="D9"/>
            <w:vAlign w:val="center"/>
          </w:tcPr>
          <w:p w14:paraId="41EFC8EE" w14:textId="43C0CB69" w:rsidR="00B726EE" w:rsidRPr="002675FF" w:rsidRDefault="00B726EE" w:rsidP="00B726EE">
            <w:pPr>
              <w:rPr>
                <w:rFonts w:ascii="Arial" w:hAnsi="Arial" w:cs="Arial"/>
                <w:sz w:val="22"/>
                <w:szCs w:val="22"/>
              </w:rPr>
            </w:pPr>
            <w:r w:rsidRPr="002675FF">
              <w:rPr>
                <w:rFonts w:ascii="Arial" w:hAnsi="Arial" w:cs="Arial"/>
              </w:rPr>
              <w:t>Nazwa kosztu</w:t>
            </w:r>
          </w:p>
        </w:tc>
        <w:tc>
          <w:tcPr>
            <w:tcW w:w="3091" w:type="dxa"/>
            <w:shd w:val="clear" w:color="auto" w:fill="D9D9D9" w:themeFill="background1" w:themeFillShade="D9"/>
            <w:vAlign w:val="center"/>
          </w:tcPr>
          <w:p w14:paraId="26FC2003" w14:textId="564841E0" w:rsidR="00B726EE" w:rsidRPr="002675FF" w:rsidRDefault="00B726EE" w:rsidP="00B726EE">
            <w:pPr>
              <w:rPr>
                <w:rFonts w:ascii="Arial" w:hAnsi="Arial" w:cs="Arial"/>
                <w:sz w:val="22"/>
                <w:szCs w:val="22"/>
              </w:rPr>
            </w:pPr>
            <w:r w:rsidRPr="002675FF">
              <w:rPr>
                <w:rFonts w:ascii="Arial" w:hAnsi="Arial" w:cs="Arial"/>
              </w:rPr>
              <w:t>Opis kosztu,</w:t>
            </w:r>
            <w:r w:rsidRPr="002675FF">
              <w:rPr>
                <w:rFonts w:ascii="Arial" w:eastAsia="Times New Roman" w:hAnsi="Arial" w:cs="Arial"/>
                <w:lang w:eastAsia="pl-PL"/>
              </w:rPr>
              <w:t xml:space="preserve"> w tym liczba nabywanych jednostek, cena jednostkowa</w:t>
            </w:r>
          </w:p>
        </w:tc>
        <w:tc>
          <w:tcPr>
            <w:tcW w:w="3091" w:type="dxa"/>
            <w:shd w:val="clear" w:color="auto" w:fill="D9D9D9" w:themeFill="background1" w:themeFillShade="D9"/>
            <w:vAlign w:val="center"/>
          </w:tcPr>
          <w:p w14:paraId="3164ECDB" w14:textId="2D141A33" w:rsidR="00B726EE" w:rsidRPr="002675FF" w:rsidRDefault="00B726EE" w:rsidP="00B726EE">
            <w:pPr>
              <w:rPr>
                <w:rFonts w:ascii="Arial" w:hAnsi="Arial" w:cs="Arial"/>
                <w:sz w:val="22"/>
                <w:szCs w:val="22"/>
              </w:rPr>
            </w:pPr>
            <w:r w:rsidRPr="002675FF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472" w:type="dxa"/>
            <w:shd w:val="clear" w:color="auto" w:fill="D9D9D9" w:themeFill="background1" w:themeFillShade="D9"/>
            <w:vAlign w:val="center"/>
          </w:tcPr>
          <w:p w14:paraId="7B8FCCC5" w14:textId="773DD89C" w:rsidR="00B726EE" w:rsidRPr="002675FF" w:rsidRDefault="00B726EE" w:rsidP="00B726EE">
            <w:pPr>
              <w:rPr>
                <w:rFonts w:ascii="Arial" w:hAnsi="Arial" w:cs="Arial"/>
                <w:sz w:val="22"/>
                <w:szCs w:val="22"/>
              </w:rPr>
            </w:pPr>
            <w:r w:rsidRPr="002675FF">
              <w:rPr>
                <w:rFonts w:ascii="Arial" w:eastAsia="Times New Roman" w:hAnsi="Arial" w:cs="Arial"/>
                <w:lang w:eastAsia="pl-PL"/>
              </w:rPr>
              <w:t>Sposób rozeznania rynku i ustalenia ceny, w tym informacje o założeniach przyjętych do kalkulacji</w:t>
            </w:r>
          </w:p>
        </w:tc>
      </w:tr>
      <w:tr w:rsidR="00B726EE" w14:paraId="2122D42A" w14:textId="77777777" w:rsidTr="00B726EE">
        <w:trPr>
          <w:trHeight w:val="567"/>
        </w:trPr>
        <w:tc>
          <w:tcPr>
            <w:tcW w:w="3522" w:type="dxa"/>
            <w:shd w:val="clear" w:color="auto" w:fill="auto"/>
            <w:vAlign w:val="center"/>
          </w:tcPr>
          <w:p w14:paraId="58C7FAF6" w14:textId="6374FC0F" w:rsidR="00B726EE" w:rsidRPr="002675FF" w:rsidRDefault="00B726EE" w:rsidP="00B726EE">
            <w:pPr>
              <w:rPr>
                <w:rFonts w:ascii="Arial" w:hAnsi="Arial" w:cs="Arial"/>
              </w:rPr>
            </w:pPr>
          </w:p>
        </w:tc>
        <w:tc>
          <w:tcPr>
            <w:tcW w:w="3091" w:type="dxa"/>
            <w:shd w:val="clear" w:color="auto" w:fill="auto"/>
            <w:vAlign w:val="center"/>
          </w:tcPr>
          <w:p w14:paraId="0AF3A7B5" w14:textId="77777777" w:rsidR="00B726EE" w:rsidRPr="002675FF" w:rsidRDefault="00B726EE" w:rsidP="00B726EE">
            <w:pPr>
              <w:rPr>
                <w:rFonts w:ascii="Arial" w:hAnsi="Arial" w:cs="Arial"/>
              </w:rPr>
            </w:pPr>
          </w:p>
        </w:tc>
        <w:tc>
          <w:tcPr>
            <w:tcW w:w="3091" w:type="dxa"/>
            <w:shd w:val="clear" w:color="auto" w:fill="auto"/>
            <w:vAlign w:val="center"/>
          </w:tcPr>
          <w:p w14:paraId="4075734A" w14:textId="77777777" w:rsidR="00B726EE" w:rsidRPr="002675FF" w:rsidRDefault="00B726EE" w:rsidP="00B726EE">
            <w:pPr>
              <w:rPr>
                <w:rFonts w:ascii="Arial" w:hAnsi="Arial" w:cs="Arial"/>
              </w:rPr>
            </w:pPr>
          </w:p>
        </w:tc>
        <w:tc>
          <w:tcPr>
            <w:tcW w:w="4472" w:type="dxa"/>
            <w:shd w:val="clear" w:color="auto" w:fill="auto"/>
            <w:vAlign w:val="center"/>
          </w:tcPr>
          <w:p w14:paraId="74D4C1FC" w14:textId="77777777" w:rsidR="00B726EE" w:rsidRPr="002675FF" w:rsidRDefault="00B726EE" w:rsidP="00B726EE">
            <w:pPr>
              <w:rPr>
                <w:rFonts w:ascii="Arial" w:hAnsi="Arial" w:cs="Arial"/>
              </w:rPr>
            </w:pPr>
          </w:p>
        </w:tc>
      </w:tr>
      <w:tr w:rsidR="00B726EE" w14:paraId="30BA1548" w14:textId="77777777" w:rsidTr="00B726EE">
        <w:trPr>
          <w:trHeight w:val="567"/>
        </w:trPr>
        <w:tc>
          <w:tcPr>
            <w:tcW w:w="3522" w:type="dxa"/>
            <w:shd w:val="clear" w:color="auto" w:fill="auto"/>
            <w:vAlign w:val="center"/>
          </w:tcPr>
          <w:p w14:paraId="6B7BBECD" w14:textId="77777777" w:rsidR="00B726EE" w:rsidRPr="002675FF" w:rsidRDefault="00B726EE" w:rsidP="00B726EE">
            <w:pPr>
              <w:rPr>
                <w:rFonts w:ascii="Arial" w:hAnsi="Arial" w:cs="Arial"/>
              </w:rPr>
            </w:pPr>
          </w:p>
        </w:tc>
        <w:tc>
          <w:tcPr>
            <w:tcW w:w="3091" w:type="dxa"/>
            <w:shd w:val="clear" w:color="auto" w:fill="auto"/>
            <w:vAlign w:val="center"/>
          </w:tcPr>
          <w:p w14:paraId="0553A2BB" w14:textId="77777777" w:rsidR="00B726EE" w:rsidRPr="002675FF" w:rsidRDefault="00B726EE" w:rsidP="00B726EE">
            <w:pPr>
              <w:rPr>
                <w:rFonts w:ascii="Arial" w:hAnsi="Arial" w:cs="Arial"/>
              </w:rPr>
            </w:pPr>
          </w:p>
        </w:tc>
        <w:tc>
          <w:tcPr>
            <w:tcW w:w="3091" w:type="dxa"/>
            <w:shd w:val="clear" w:color="auto" w:fill="auto"/>
            <w:vAlign w:val="center"/>
          </w:tcPr>
          <w:p w14:paraId="749694E8" w14:textId="77777777" w:rsidR="00B726EE" w:rsidRPr="002675FF" w:rsidRDefault="00B726EE" w:rsidP="00B726EE">
            <w:pPr>
              <w:rPr>
                <w:rFonts w:ascii="Arial" w:hAnsi="Arial" w:cs="Arial"/>
              </w:rPr>
            </w:pPr>
          </w:p>
        </w:tc>
        <w:tc>
          <w:tcPr>
            <w:tcW w:w="4472" w:type="dxa"/>
            <w:shd w:val="clear" w:color="auto" w:fill="auto"/>
            <w:vAlign w:val="center"/>
          </w:tcPr>
          <w:p w14:paraId="4FDB723B" w14:textId="77777777" w:rsidR="00B726EE" w:rsidRPr="002675FF" w:rsidRDefault="00B726EE" w:rsidP="00B726EE">
            <w:pPr>
              <w:rPr>
                <w:rFonts w:ascii="Arial" w:hAnsi="Arial" w:cs="Arial"/>
              </w:rPr>
            </w:pPr>
          </w:p>
        </w:tc>
      </w:tr>
    </w:tbl>
    <w:p w14:paraId="7357ABA8" w14:textId="77777777" w:rsidR="00B726EE" w:rsidRPr="00B726EE" w:rsidRDefault="00B726EE" w:rsidP="00B726EE"/>
    <w:sectPr w:rsidR="00B726EE" w:rsidRPr="00B726EE" w:rsidSect="00B726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077" w:right="1529" w:bottom="1106" w:left="1702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2456DC" w14:textId="77777777" w:rsidR="000E2BE9" w:rsidRDefault="000E2BE9">
      <w:r>
        <w:separator/>
      </w:r>
    </w:p>
  </w:endnote>
  <w:endnote w:type="continuationSeparator" w:id="0">
    <w:p w14:paraId="77CBC723" w14:textId="77777777" w:rsidR="000E2BE9" w:rsidRDefault="000E2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12FD6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67D72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145F1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BBBCB8" wp14:editId="5643D9CD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91436569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96DA9E" w14:textId="77777777" w:rsidR="000E2BE9" w:rsidRDefault="000E2BE9">
      <w:r>
        <w:separator/>
      </w:r>
    </w:p>
  </w:footnote>
  <w:footnote w:type="continuationSeparator" w:id="0">
    <w:p w14:paraId="0910079A" w14:textId="77777777" w:rsidR="000E2BE9" w:rsidRDefault="000E2B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215A4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0CB2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06305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02BC45A" wp14:editId="7A187C5F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5529991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B37B4D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6833E3" wp14:editId="709B4A2D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76A2A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6833E3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04076A2A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079A1D4" wp14:editId="2541F0B3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E7287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174CA7DF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79A1D4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7A0E7287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174CA7DF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9634554">
    <w:abstractNumId w:val="0"/>
  </w:num>
  <w:num w:numId="2" w16cid:durableId="1949072745">
    <w:abstractNumId w:val="2"/>
  </w:num>
  <w:num w:numId="3" w16cid:durableId="1927490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BE9"/>
    <w:rsid w:val="000040DF"/>
    <w:rsid w:val="000076BB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964A0"/>
    <w:rsid w:val="000B4B3A"/>
    <w:rsid w:val="000C1FB6"/>
    <w:rsid w:val="000C3858"/>
    <w:rsid w:val="000C6B53"/>
    <w:rsid w:val="000D369D"/>
    <w:rsid w:val="000E2368"/>
    <w:rsid w:val="000E2BE9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1D21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6D58"/>
    <w:rsid w:val="00341049"/>
    <w:rsid w:val="00352179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AB9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334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726EE"/>
    <w:rsid w:val="00B841D0"/>
    <w:rsid w:val="00B92A09"/>
    <w:rsid w:val="00B93A7F"/>
    <w:rsid w:val="00BA6758"/>
    <w:rsid w:val="00BC3ED2"/>
    <w:rsid w:val="00BC76E9"/>
    <w:rsid w:val="00BD3C17"/>
    <w:rsid w:val="00BE4154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DF4784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1131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5F6232"/>
  <w15:chartTrackingRefBased/>
  <w15:docId w15:val="{4B3AE0B2-BE4C-4697-80F5-8AE291CC4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table" w:styleId="Tabela-Siatka">
    <w:name w:val="Table Grid"/>
    <w:basedOn w:val="Standardowy"/>
    <w:uiPriority w:val="39"/>
    <w:rsid w:val="000E2BE9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92.168.1.203\Dyski%20Sieciowe\Wspolny\_PAPIER_FIRMOWY\aktualne_od_lipiec_2024\_Wzor_pisma_perspektywa_2021_2027\Pisma_wenetrzene_bez_klauzuli\Achrom\Wzor_pisma_(szablon)_perspektywa_2021-2027_A4_pion_achrom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Wzor_pisma_(szablon)_perspektywa_2021-2027_A4_pion_achrom</Template>
  <TotalTime>29</TotalTime>
  <Pages>2</Pages>
  <Words>129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AK</dc:creator>
  <cp:keywords/>
  <cp:lastModifiedBy>AK</cp:lastModifiedBy>
  <cp:revision>1</cp:revision>
  <cp:lastPrinted>2023-04-13T09:47:00Z</cp:lastPrinted>
  <dcterms:created xsi:type="dcterms:W3CDTF">2024-09-12T08:31:00Z</dcterms:created>
  <dcterms:modified xsi:type="dcterms:W3CDTF">2024-09-12T09:02:00Z</dcterms:modified>
</cp:coreProperties>
</file>