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296D80" w14:textId="77777777" w:rsidR="00507C1A" w:rsidRPr="00B8790C" w:rsidRDefault="00507C1A" w:rsidP="00507C1A">
      <w:pPr>
        <w:jc w:val="right"/>
        <w:rPr>
          <w:rFonts w:ascii="Arial Narrow" w:hAnsi="Arial Narrow"/>
          <w:sz w:val="20"/>
        </w:rPr>
      </w:pPr>
      <w:r w:rsidRPr="00B8790C">
        <w:rPr>
          <w:rFonts w:ascii="Arial Narrow" w:hAnsi="Arial Narrow"/>
          <w:sz w:val="20"/>
        </w:rPr>
        <w:t xml:space="preserve">Wzór oświadczenia dotyczącego opłacenia wszystkich składników wynagrodzenia </w:t>
      </w:r>
    </w:p>
    <w:p w14:paraId="175AAF81" w14:textId="77777777" w:rsidR="00507C1A" w:rsidRPr="00CF4017" w:rsidRDefault="00507C1A" w:rsidP="00507C1A">
      <w:pPr>
        <w:jc w:val="right"/>
        <w:rPr>
          <w:rFonts w:ascii="Arial Narrow" w:hAnsi="Arial Narrow"/>
          <w:b/>
          <w:sz w:val="12"/>
        </w:rPr>
      </w:pPr>
    </w:p>
    <w:p w14:paraId="0D0BAE39" w14:textId="77777777" w:rsidR="00507C1A" w:rsidRPr="00846248" w:rsidRDefault="00507C1A" w:rsidP="00507C1A">
      <w:pPr>
        <w:jc w:val="right"/>
        <w:rPr>
          <w:rFonts w:ascii="Arial Narrow" w:hAnsi="Arial Narrow"/>
          <w:b/>
        </w:rPr>
      </w:pPr>
    </w:p>
    <w:p w14:paraId="142789B1" w14:textId="77777777" w:rsidR="00507C1A" w:rsidRPr="00846248" w:rsidRDefault="00507C1A" w:rsidP="00507C1A">
      <w:pPr>
        <w:jc w:val="right"/>
        <w:rPr>
          <w:rFonts w:ascii="Arial Narrow" w:hAnsi="Arial Narrow"/>
          <w:b/>
        </w:rPr>
      </w:pPr>
      <w:r w:rsidRPr="00846248">
        <w:rPr>
          <w:rFonts w:ascii="Arial Narrow" w:hAnsi="Arial Narrow"/>
          <w:b/>
        </w:rPr>
        <w:t>....................................................</w:t>
      </w:r>
    </w:p>
    <w:p w14:paraId="4BD9FBA1" w14:textId="77777777" w:rsidR="00507C1A" w:rsidRPr="00846248" w:rsidRDefault="00507C1A" w:rsidP="00507C1A">
      <w:pPr>
        <w:rPr>
          <w:rFonts w:ascii="Arial Narrow" w:hAnsi="Arial Narrow"/>
          <w:i/>
        </w:rPr>
      </w:pPr>
      <w:r w:rsidRPr="00846248">
        <w:rPr>
          <w:rFonts w:ascii="Arial Narrow" w:hAnsi="Arial Narrow"/>
          <w:b/>
        </w:rPr>
        <w:t xml:space="preserve"> </w:t>
      </w:r>
      <w:r w:rsidRPr="00846248">
        <w:rPr>
          <w:rFonts w:ascii="Arial Narrow" w:hAnsi="Arial Narrow"/>
          <w:b/>
        </w:rPr>
        <w:tab/>
      </w:r>
      <w:r w:rsidRPr="00846248">
        <w:rPr>
          <w:rFonts w:ascii="Arial Narrow" w:hAnsi="Arial Narrow"/>
          <w:b/>
        </w:rPr>
        <w:tab/>
      </w:r>
      <w:r w:rsidRPr="00846248">
        <w:rPr>
          <w:rFonts w:ascii="Arial Narrow" w:hAnsi="Arial Narrow"/>
          <w:b/>
        </w:rPr>
        <w:tab/>
      </w:r>
      <w:r w:rsidRPr="00846248">
        <w:rPr>
          <w:rFonts w:ascii="Arial Narrow" w:hAnsi="Arial Narrow"/>
          <w:b/>
        </w:rPr>
        <w:tab/>
      </w:r>
      <w:r w:rsidRPr="00846248">
        <w:rPr>
          <w:rFonts w:ascii="Arial Narrow" w:hAnsi="Arial Narrow"/>
          <w:b/>
        </w:rPr>
        <w:tab/>
      </w:r>
      <w:r w:rsidRPr="00846248">
        <w:rPr>
          <w:rFonts w:ascii="Arial Narrow" w:hAnsi="Arial Narrow"/>
          <w:b/>
        </w:rPr>
        <w:tab/>
      </w:r>
      <w:r w:rsidRPr="00846248">
        <w:rPr>
          <w:rFonts w:ascii="Arial Narrow" w:hAnsi="Arial Narrow"/>
          <w:b/>
        </w:rPr>
        <w:tab/>
      </w:r>
      <w:r w:rsidRPr="00846248">
        <w:rPr>
          <w:rFonts w:ascii="Arial Narrow" w:hAnsi="Arial Narrow"/>
          <w:b/>
        </w:rPr>
        <w:tab/>
        <w:t xml:space="preserve">      </w:t>
      </w:r>
      <w:r w:rsidRPr="00846248">
        <w:rPr>
          <w:rFonts w:ascii="Arial Narrow" w:hAnsi="Arial Narrow"/>
          <w:i/>
        </w:rPr>
        <w:t xml:space="preserve">                 (miejsce i data)</w:t>
      </w:r>
    </w:p>
    <w:p w14:paraId="04972F67" w14:textId="77777777" w:rsidR="00507C1A" w:rsidRPr="00846248" w:rsidRDefault="00507C1A" w:rsidP="00507C1A">
      <w:pPr>
        <w:tabs>
          <w:tab w:val="left" w:pos="5400"/>
        </w:tabs>
        <w:rPr>
          <w:rFonts w:ascii="Arial Narrow" w:hAnsi="Arial Narrow"/>
          <w:lang w:val="x-none" w:eastAsia="x-none"/>
        </w:rPr>
      </w:pPr>
      <w:r w:rsidRPr="00846248">
        <w:rPr>
          <w:rFonts w:ascii="Arial Narrow" w:hAnsi="Arial Narrow"/>
          <w:lang w:val="x-none" w:eastAsia="x-none"/>
        </w:rPr>
        <w:t>................................................................</w:t>
      </w:r>
    </w:p>
    <w:p w14:paraId="370222B7" w14:textId="77777777" w:rsidR="00507C1A" w:rsidRPr="00846248" w:rsidRDefault="00507C1A" w:rsidP="00507C1A">
      <w:pPr>
        <w:tabs>
          <w:tab w:val="left" w:pos="5400"/>
        </w:tabs>
        <w:rPr>
          <w:rFonts w:ascii="Arial Narrow" w:hAnsi="Arial Narrow"/>
          <w:lang w:val="x-none" w:eastAsia="x-none"/>
        </w:rPr>
      </w:pPr>
      <w:r w:rsidRPr="00846248">
        <w:rPr>
          <w:rFonts w:ascii="Arial Narrow" w:hAnsi="Arial Narrow"/>
          <w:lang w:val="x-none" w:eastAsia="x-none"/>
        </w:rPr>
        <w:t xml:space="preserve"> ...............................................................</w:t>
      </w:r>
    </w:p>
    <w:p w14:paraId="67FA84F8" w14:textId="77777777" w:rsidR="00507C1A" w:rsidRPr="00846248" w:rsidRDefault="00507C1A" w:rsidP="00507C1A">
      <w:pPr>
        <w:tabs>
          <w:tab w:val="left" w:pos="5400"/>
        </w:tabs>
        <w:rPr>
          <w:rFonts w:ascii="Arial Narrow" w:hAnsi="Arial Narrow"/>
          <w:i/>
          <w:lang w:val="x-none" w:eastAsia="x-none"/>
        </w:rPr>
      </w:pPr>
      <w:r w:rsidRPr="00846248">
        <w:rPr>
          <w:rFonts w:ascii="Arial Narrow" w:hAnsi="Arial Narrow"/>
          <w:lang w:val="x-none" w:eastAsia="x-none"/>
        </w:rPr>
        <w:t xml:space="preserve">       </w:t>
      </w:r>
      <w:r w:rsidRPr="00846248">
        <w:rPr>
          <w:rFonts w:ascii="Arial Narrow" w:hAnsi="Arial Narrow"/>
          <w:i/>
          <w:lang w:val="x-none" w:eastAsia="x-none"/>
        </w:rPr>
        <w:t>(Nazwa i adres Beneficjenta)</w:t>
      </w:r>
    </w:p>
    <w:p w14:paraId="10CC0AAB" w14:textId="77777777" w:rsidR="00507C1A" w:rsidRPr="00846248" w:rsidRDefault="00507C1A" w:rsidP="00507C1A">
      <w:pPr>
        <w:tabs>
          <w:tab w:val="left" w:pos="5400"/>
        </w:tabs>
        <w:rPr>
          <w:rFonts w:ascii="Arial Narrow" w:hAnsi="Arial Narrow"/>
          <w:i/>
          <w:sz w:val="40"/>
          <w:lang w:val="x-none" w:eastAsia="x-none"/>
        </w:rPr>
      </w:pPr>
    </w:p>
    <w:p w14:paraId="7EC1FD29" w14:textId="77777777" w:rsidR="00507C1A" w:rsidRPr="00846248" w:rsidRDefault="00507C1A" w:rsidP="00507C1A">
      <w:pPr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 xml:space="preserve">OŚWIADCZENIE BENEFICJENTA O OPŁACENIU WSZYSTKICH SKŁADNIKÓW WYNAGRODZENIA </w:t>
      </w:r>
    </w:p>
    <w:p w14:paraId="731A1330" w14:textId="77777777" w:rsidR="00507C1A" w:rsidRPr="00846248" w:rsidRDefault="00507C1A" w:rsidP="00507C1A">
      <w:pPr>
        <w:tabs>
          <w:tab w:val="left" w:pos="284"/>
        </w:tabs>
        <w:jc w:val="center"/>
        <w:rPr>
          <w:rFonts w:ascii="Arial Narrow" w:hAnsi="Arial Narrow"/>
          <w:b/>
        </w:rPr>
      </w:pPr>
    </w:p>
    <w:p w14:paraId="4A5F1E09" w14:textId="3B18761F" w:rsidR="00507C1A" w:rsidRDefault="00507C1A" w:rsidP="00507C1A">
      <w:pPr>
        <w:spacing w:line="360" w:lineRule="auto"/>
        <w:ind w:firstLine="709"/>
        <w:jc w:val="both"/>
        <w:rPr>
          <w:rFonts w:ascii="Arial Narrow" w:hAnsi="Arial Narrow" w:cs="Arial"/>
          <w:bCs/>
        </w:rPr>
      </w:pPr>
      <w:r w:rsidRPr="00002F65">
        <w:rPr>
          <w:rFonts w:ascii="Arial Narrow" w:hAnsi="Arial Narrow"/>
        </w:rPr>
        <w:t>W związku z realizacją projektu w ramach programu regionalnego Fundusze Europejskie dla</w:t>
      </w:r>
      <w:r>
        <w:rPr>
          <w:rFonts w:ascii="Arial Narrow" w:hAnsi="Arial Narrow"/>
        </w:rPr>
        <w:t xml:space="preserve"> </w:t>
      </w:r>
      <w:r w:rsidRPr="00002F65">
        <w:rPr>
          <w:rFonts w:ascii="Arial Narrow" w:hAnsi="Arial Narrow"/>
        </w:rPr>
        <w:t>Łódzkiego 2021-2027</w:t>
      </w:r>
      <w:r w:rsidRPr="00846248">
        <w:rPr>
          <w:rFonts w:ascii="Arial Narrow" w:hAnsi="Arial Narrow"/>
        </w:rPr>
        <w:t xml:space="preserve">, </w:t>
      </w:r>
      <w:r w:rsidRPr="00846248">
        <w:rPr>
          <w:rFonts w:ascii="Arial Narrow" w:hAnsi="Arial Narrow" w:cs="Arial"/>
          <w:bCs/>
        </w:rPr>
        <w:t>na podstawie Umowy o dofinansowanie nr …………</w:t>
      </w:r>
      <w:r>
        <w:rPr>
          <w:rFonts w:ascii="Arial Narrow" w:hAnsi="Arial Narrow" w:cs="Arial"/>
          <w:bCs/>
        </w:rPr>
        <w:t>…………………………</w:t>
      </w:r>
      <w:r w:rsidRPr="00846248">
        <w:rPr>
          <w:rFonts w:ascii="Arial Narrow" w:hAnsi="Arial Narrow" w:cs="Arial"/>
          <w:bCs/>
        </w:rPr>
        <w:t xml:space="preserve"> z</w:t>
      </w:r>
      <w:r w:rsidRPr="00846248">
        <w:rPr>
          <w:rFonts w:ascii="Arial Narrow" w:hAnsi="Arial Narrow" w:cs="Arial"/>
          <w:b/>
          <w:bCs/>
        </w:rPr>
        <w:t xml:space="preserve"> </w:t>
      </w:r>
      <w:r w:rsidRPr="00846248">
        <w:rPr>
          <w:rFonts w:ascii="Arial Narrow" w:hAnsi="Arial Narrow" w:cs="Arial"/>
          <w:bCs/>
        </w:rPr>
        <w:t>dnia ………………</w:t>
      </w:r>
      <w:r>
        <w:rPr>
          <w:rFonts w:ascii="Arial Narrow" w:hAnsi="Arial Narrow" w:cs="Arial"/>
          <w:bCs/>
        </w:rPr>
        <w:t>………………</w:t>
      </w:r>
      <w:r w:rsidRPr="00846248">
        <w:rPr>
          <w:rFonts w:ascii="Arial Narrow" w:hAnsi="Arial Narrow" w:cs="Arial"/>
          <w:bCs/>
        </w:rPr>
        <w:t xml:space="preserve"> oświadczam, </w:t>
      </w:r>
      <w:r>
        <w:rPr>
          <w:rFonts w:ascii="Arial Narrow" w:hAnsi="Arial Narrow" w:cs="Arial"/>
          <w:bCs/>
        </w:rPr>
        <w:t>że w kwotach przelewów z tytułu</w:t>
      </w:r>
      <w:r>
        <w:rPr>
          <w:rStyle w:val="Odwoanieprzypisudolnego"/>
          <w:rFonts w:ascii="Arial Narrow" w:hAnsi="Arial Narrow" w:cs="Arial"/>
          <w:bCs/>
        </w:rPr>
        <w:footnoteReference w:id="1"/>
      </w:r>
      <w:r>
        <w:rPr>
          <w:rFonts w:ascii="Arial Narrow" w:hAnsi="Arial Narrow" w:cs="Arial"/>
          <w:bCs/>
        </w:rPr>
        <w:t xml:space="preserve">: </w:t>
      </w:r>
    </w:p>
    <w:p w14:paraId="3E101404" w14:textId="77777777" w:rsidR="00507C1A" w:rsidRPr="00846248" w:rsidRDefault="00507C1A" w:rsidP="00507C1A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 w:rsidRPr="00846248">
        <w:rPr>
          <w:rFonts w:ascii="Arial Narrow" w:eastAsia="Times New Roman" w:hAnsi="Arial Narrow" w:cs="Arial"/>
          <w:bCs/>
          <w:sz w:val="24"/>
          <w:szCs w:val="24"/>
          <w:lang w:eastAsia="pl-PL"/>
        </w:rPr>
        <w:t>zalicz</w:t>
      </w:r>
      <w:r>
        <w:rPr>
          <w:rFonts w:ascii="Arial Narrow" w:eastAsia="Times New Roman" w:hAnsi="Arial Narrow" w:cs="Arial"/>
          <w:bCs/>
          <w:sz w:val="24"/>
          <w:szCs w:val="24"/>
          <w:lang w:eastAsia="pl-PL"/>
        </w:rPr>
        <w:t>ek</w:t>
      </w:r>
      <w:r w:rsidRPr="00846248">
        <w:rPr>
          <w:rFonts w:ascii="Arial Narrow" w:eastAsia="Times New Roman" w:hAnsi="Arial Narrow" w:cs="Arial"/>
          <w:bCs/>
          <w:sz w:val="24"/>
          <w:szCs w:val="24"/>
          <w:lang w:eastAsia="pl-PL"/>
        </w:rPr>
        <w:t xml:space="preserve"> na podatek dochodowy</w:t>
      </w:r>
    </w:p>
    <w:p w14:paraId="09DCA1A4" w14:textId="77777777" w:rsidR="00507C1A" w:rsidRPr="00846248" w:rsidRDefault="00507C1A" w:rsidP="00507C1A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 w:rsidRPr="00846248">
        <w:rPr>
          <w:rFonts w:ascii="Arial Narrow" w:eastAsia="Times New Roman" w:hAnsi="Arial Narrow" w:cs="Arial"/>
          <w:bCs/>
          <w:sz w:val="24"/>
          <w:szCs w:val="24"/>
          <w:lang w:eastAsia="pl-PL"/>
        </w:rPr>
        <w:t>dobrowolnego ubezpieczenia pracowniczego</w:t>
      </w:r>
    </w:p>
    <w:p w14:paraId="7031CF4A" w14:textId="77777777" w:rsidR="00507C1A" w:rsidRDefault="00507C1A" w:rsidP="00507C1A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>
        <w:rPr>
          <w:rFonts w:ascii="Arial Narrow" w:eastAsia="Times New Roman" w:hAnsi="Arial Narrow" w:cs="Times New Roman"/>
          <w:sz w:val="24"/>
          <w:szCs w:val="24"/>
          <w:lang w:eastAsia="pl-PL"/>
        </w:rPr>
        <w:t>opłaty za karnet sportowy</w:t>
      </w:r>
    </w:p>
    <w:p w14:paraId="41EA4B5C" w14:textId="77777777" w:rsidR="00507C1A" w:rsidRDefault="00507C1A" w:rsidP="00507C1A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>
        <w:rPr>
          <w:rFonts w:ascii="Arial Narrow" w:eastAsia="Times New Roman" w:hAnsi="Arial Narrow" w:cs="Times New Roman"/>
          <w:sz w:val="24"/>
          <w:szCs w:val="24"/>
          <w:lang w:eastAsia="pl-PL"/>
        </w:rPr>
        <w:t>opłaty za kurs językowy</w:t>
      </w:r>
    </w:p>
    <w:p w14:paraId="5459DD77" w14:textId="77777777" w:rsidR="00507C1A" w:rsidRDefault="00507C1A" w:rsidP="00507C1A">
      <w:pPr>
        <w:pStyle w:val="Akapitzlist"/>
        <w:numPr>
          <w:ilvl w:val="0"/>
          <w:numId w:val="4"/>
        </w:numPr>
        <w:spacing w:after="0" w:line="360" w:lineRule="auto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>
        <w:rPr>
          <w:rFonts w:ascii="Arial Narrow" w:eastAsia="Times New Roman" w:hAnsi="Arial Narrow" w:cs="Times New Roman"/>
          <w:sz w:val="24"/>
          <w:szCs w:val="24"/>
          <w:lang w:eastAsia="pl-PL"/>
        </w:rPr>
        <w:t>inne (wpisać jakie): ……………………………………………………….</w:t>
      </w:r>
    </w:p>
    <w:p w14:paraId="1691FE4B" w14:textId="77777777" w:rsidR="00507C1A" w:rsidRDefault="00507C1A" w:rsidP="00507C1A">
      <w:p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za miesiąc(e)</w:t>
      </w:r>
      <w:r>
        <w:rPr>
          <w:rStyle w:val="Odwoanieprzypisudolnego"/>
          <w:rFonts w:ascii="Arial Narrow" w:hAnsi="Arial Narrow"/>
        </w:rPr>
        <w:footnoteReference w:id="2"/>
      </w:r>
      <w:r>
        <w:rPr>
          <w:rFonts w:ascii="Arial Narrow" w:hAnsi="Arial Narrow"/>
        </w:rPr>
        <w:t xml:space="preserve">: ……………………………………………………………………… </w:t>
      </w:r>
    </w:p>
    <w:p w14:paraId="79D53179" w14:textId="77777777" w:rsidR="00507C1A" w:rsidRDefault="00507C1A" w:rsidP="00507C1A">
      <w:pPr>
        <w:spacing w:line="360" w:lineRule="auto"/>
        <w:jc w:val="both"/>
        <w:rPr>
          <w:rFonts w:ascii="Arial Narrow" w:hAnsi="Arial Narrow"/>
        </w:rPr>
      </w:pPr>
      <w:r>
        <w:rPr>
          <w:rFonts w:ascii="Arial Narrow" w:hAnsi="Arial Narrow"/>
        </w:rPr>
        <w:t>zawarte są kwoty należne za pracowników zaangażowanych w realizację Projektu.</w:t>
      </w:r>
    </w:p>
    <w:p w14:paraId="02D7F1F0" w14:textId="77777777" w:rsidR="00507C1A" w:rsidRPr="00D069AA" w:rsidRDefault="00507C1A" w:rsidP="00507C1A">
      <w:pPr>
        <w:spacing w:line="360" w:lineRule="auto"/>
        <w:jc w:val="both"/>
        <w:rPr>
          <w:rFonts w:ascii="Arial Narrow" w:hAnsi="Arial Narrow"/>
          <w:sz w:val="16"/>
          <w:szCs w:val="16"/>
        </w:rPr>
      </w:pPr>
    </w:p>
    <w:p w14:paraId="316924C8" w14:textId="77777777" w:rsidR="00507C1A" w:rsidRPr="00EF26E0" w:rsidRDefault="00507C1A" w:rsidP="00507C1A">
      <w:pPr>
        <w:pStyle w:val="Akapitzlist"/>
        <w:numPr>
          <w:ilvl w:val="0"/>
          <w:numId w:val="5"/>
        </w:numPr>
        <w:spacing w:after="0" w:line="360" w:lineRule="auto"/>
        <w:ind w:left="851"/>
        <w:jc w:val="both"/>
        <w:rPr>
          <w:rFonts w:ascii="Arial Narrow" w:eastAsia="Times New Roman" w:hAnsi="Arial Narrow" w:cs="Times New Roman"/>
          <w:sz w:val="24"/>
          <w:szCs w:val="24"/>
          <w:lang w:eastAsia="pl-PL"/>
        </w:rPr>
      </w:pPr>
      <w:r>
        <w:rPr>
          <w:rFonts w:ascii="Arial Narrow" w:eastAsia="Times New Roman" w:hAnsi="Arial Narrow" w:cs="Times New Roman"/>
          <w:sz w:val="24"/>
          <w:szCs w:val="24"/>
          <w:lang w:eastAsia="pl-PL"/>
        </w:rPr>
        <w:t>O</w:t>
      </w:r>
      <w:r w:rsidRPr="00B00BF0">
        <w:rPr>
          <w:rFonts w:ascii="Arial Narrow" w:eastAsia="Times New Roman" w:hAnsi="Arial Narrow" w:cs="Times New Roman"/>
          <w:sz w:val="24"/>
          <w:szCs w:val="24"/>
          <w:lang w:eastAsia="pl-PL"/>
        </w:rPr>
        <w:t>świadczam</w:t>
      </w:r>
      <w:r>
        <w:rPr>
          <w:rStyle w:val="Odwoanieprzypisudolnego"/>
          <w:rFonts w:ascii="Arial Narrow" w:eastAsia="Times New Roman" w:hAnsi="Arial Narrow" w:cs="Times New Roman"/>
          <w:lang w:eastAsia="pl-PL"/>
        </w:rPr>
        <w:footnoteReference w:id="3"/>
      </w:r>
      <w:r w:rsidRPr="00B00BF0">
        <w:rPr>
          <w:rFonts w:ascii="Arial Narrow" w:eastAsia="Times New Roman" w:hAnsi="Arial Narrow" w:cs="Times New Roman"/>
          <w:sz w:val="24"/>
          <w:szCs w:val="24"/>
          <w:lang w:eastAsia="pl-PL"/>
        </w:rPr>
        <w:t xml:space="preserve">, że wynagrodzenia pozostałych osób, uwzględnionych w listach płac za miesiąc(e): ……………………………………………………… zostały opłacone w całości, tj. opłacone zostały wszystkie składniki tych wynagrodzeń, czego potwierdzenie znajduje się </w:t>
      </w:r>
      <w:r w:rsidRPr="00B00BF0">
        <w:rPr>
          <w:rFonts w:ascii="Arial Narrow" w:eastAsia="Times New Roman" w:hAnsi="Arial Narrow" w:cs="Times New Roman"/>
          <w:sz w:val="24"/>
          <w:szCs w:val="24"/>
          <w:lang w:eastAsia="pl-PL"/>
        </w:rPr>
        <w:br/>
        <w:t>w dokumentacji księgowej przedsiębiorstwa.</w:t>
      </w:r>
    </w:p>
    <w:p w14:paraId="29B4E706" w14:textId="77777777" w:rsidR="00507C1A" w:rsidRPr="00B00BF0" w:rsidRDefault="00507C1A" w:rsidP="00507C1A">
      <w:pPr>
        <w:tabs>
          <w:tab w:val="left" w:pos="284"/>
        </w:tabs>
        <w:spacing w:line="360" w:lineRule="auto"/>
        <w:jc w:val="both"/>
        <w:rPr>
          <w:rFonts w:ascii="Arial Narrow" w:hAnsi="Arial Narrow"/>
          <w:b/>
          <w:sz w:val="23"/>
          <w:szCs w:val="23"/>
        </w:rPr>
      </w:pPr>
      <w:r w:rsidRPr="00B00BF0">
        <w:rPr>
          <w:rFonts w:ascii="Arial Narrow" w:hAnsi="Arial Narrow"/>
          <w:b/>
          <w:sz w:val="23"/>
          <w:szCs w:val="23"/>
        </w:rPr>
        <w:t>Jednocześnie oświadczam, iż:</w:t>
      </w:r>
    </w:p>
    <w:p w14:paraId="1C0F9DE9" w14:textId="77777777" w:rsidR="00507C1A" w:rsidRPr="00B00BF0" w:rsidRDefault="00507C1A" w:rsidP="00507C1A">
      <w:pPr>
        <w:tabs>
          <w:tab w:val="left" w:pos="284"/>
        </w:tabs>
        <w:spacing w:line="360" w:lineRule="auto"/>
        <w:jc w:val="both"/>
        <w:rPr>
          <w:rFonts w:ascii="Arial Narrow" w:hAnsi="Arial Narrow"/>
          <w:b/>
          <w:sz w:val="23"/>
          <w:szCs w:val="23"/>
        </w:rPr>
      </w:pPr>
      <w:r w:rsidRPr="00B00BF0">
        <w:rPr>
          <w:rFonts w:ascii="Arial Narrow" w:hAnsi="Arial Narrow"/>
          <w:b/>
          <w:sz w:val="23"/>
          <w:szCs w:val="23"/>
        </w:rPr>
        <w:t>jestem świadomy odpowiedzialności karnej wynikającej z art. 297 kodeksu karnego, dotyczącej poświadczania nieprawdy, co do okoliczności mającej znaczenie prawne.</w:t>
      </w:r>
    </w:p>
    <w:p w14:paraId="1E29A71F" w14:textId="77777777" w:rsidR="00507C1A" w:rsidRDefault="00507C1A" w:rsidP="00507C1A">
      <w:pPr>
        <w:tabs>
          <w:tab w:val="left" w:pos="284"/>
        </w:tabs>
        <w:spacing w:line="360" w:lineRule="auto"/>
        <w:jc w:val="both"/>
        <w:rPr>
          <w:rFonts w:ascii="Arial Narrow" w:hAnsi="Arial Narrow"/>
          <w:b/>
          <w:sz w:val="12"/>
          <w:szCs w:val="12"/>
        </w:rPr>
      </w:pPr>
    </w:p>
    <w:p w14:paraId="3EFD21EF" w14:textId="77777777" w:rsidR="00507C1A" w:rsidRPr="0034459B" w:rsidRDefault="00507C1A" w:rsidP="00507C1A">
      <w:pPr>
        <w:tabs>
          <w:tab w:val="left" w:pos="284"/>
        </w:tabs>
        <w:spacing w:line="360" w:lineRule="auto"/>
        <w:jc w:val="both"/>
        <w:rPr>
          <w:rFonts w:ascii="Arial Narrow" w:hAnsi="Arial Narrow"/>
          <w:b/>
          <w:sz w:val="12"/>
          <w:szCs w:val="12"/>
        </w:rPr>
      </w:pPr>
    </w:p>
    <w:p w14:paraId="100BA738" w14:textId="77777777" w:rsidR="00507C1A" w:rsidRPr="00B8790C" w:rsidRDefault="00507C1A" w:rsidP="00507C1A">
      <w:pPr>
        <w:pStyle w:val="Akapitzlist"/>
        <w:spacing w:after="0" w:line="240" w:lineRule="auto"/>
        <w:ind w:left="0" w:hanging="142"/>
        <w:suppressOverlap/>
        <w:rPr>
          <w:rFonts w:ascii="Arial Narrow" w:eastAsia="Calibri" w:hAnsi="Arial Narrow" w:cs="Arial"/>
          <w:color w:val="000000"/>
          <w:sz w:val="20"/>
        </w:rPr>
      </w:pPr>
      <w:r w:rsidRPr="00846248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ab/>
      </w:r>
      <w:r w:rsidRPr="00846248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ab/>
      </w:r>
      <w:r w:rsidRPr="00846248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ab/>
      </w:r>
      <w:r w:rsidRPr="00846248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ab/>
      </w:r>
      <w:r w:rsidRPr="00846248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ab/>
      </w:r>
      <w:r w:rsidRPr="00846248"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ab/>
      </w:r>
      <w:r>
        <w:rPr>
          <w:rFonts w:ascii="Arial Narrow" w:eastAsia="Times New Roman" w:hAnsi="Arial Narrow" w:cs="Times New Roman"/>
          <w:b/>
          <w:sz w:val="24"/>
          <w:szCs w:val="24"/>
          <w:lang w:eastAsia="pl-PL"/>
        </w:rPr>
        <w:t xml:space="preserve">           </w:t>
      </w:r>
      <w:r w:rsidRPr="00B8790C">
        <w:rPr>
          <w:rFonts w:ascii="Arial Narrow" w:eastAsia="Calibri" w:hAnsi="Arial Narrow" w:cs="Arial"/>
          <w:color w:val="000000"/>
          <w:sz w:val="20"/>
        </w:rPr>
        <w:t xml:space="preserve">  …………………………………………………..</w:t>
      </w:r>
    </w:p>
    <w:p w14:paraId="2A1AB735" w14:textId="77777777" w:rsidR="00507C1A" w:rsidRPr="00CF4017" w:rsidRDefault="00507C1A" w:rsidP="00507C1A">
      <w:pPr>
        <w:tabs>
          <w:tab w:val="left" w:pos="5482"/>
        </w:tabs>
        <w:spacing w:line="360" w:lineRule="auto"/>
        <w:jc w:val="center"/>
        <w:rPr>
          <w:rFonts w:ascii="Arial Narrow" w:hAnsi="Arial Narrow"/>
          <w:i/>
        </w:rPr>
      </w:pPr>
      <w:r w:rsidRPr="00B8790C">
        <w:rPr>
          <w:rFonts w:ascii="Arial Narrow" w:hAnsi="Arial Narrow" w:cs="Arial"/>
          <w:i/>
          <w:color w:val="000000"/>
          <w:sz w:val="20"/>
        </w:rPr>
        <w:t xml:space="preserve">                                                        </w:t>
      </w:r>
      <w:r>
        <w:rPr>
          <w:rFonts w:ascii="Arial Narrow" w:hAnsi="Arial Narrow" w:cs="Arial"/>
          <w:i/>
          <w:color w:val="000000"/>
          <w:sz w:val="20"/>
        </w:rPr>
        <w:t>P</w:t>
      </w:r>
      <w:r w:rsidRPr="00B8790C">
        <w:rPr>
          <w:rFonts w:ascii="Arial Narrow" w:hAnsi="Arial Narrow" w:cs="Arial"/>
          <w:i/>
          <w:color w:val="000000"/>
          <w:sz w:val="20"/>
        </w:rPr>
        <w:t>odpis</w:t>
      </w:r>
      <w:r>
        <w:rPr>
          <w:rFonts w:ascii="Arial Narrow" w:hAnsi="Arial Narrow" w:cs="Arial"/>
          <w:i/>
          <w:color w:val="000000"/>
          <w:sz w:val="20"/>
        </w:rPr>
        <w:t xml:space="preserve"> i pieczęć </w:t>
      </w:r>
      <w:r w:rsidRPr="00B8790C">
        <w:rPr>
          <w:rFonts w:ascii="Arial Narrow" w:hAnsi="Arial Narrow" w:cs="Arial"/>
          <w:i/>
          <w:color w:val="000000"/>
          <w:sz w:val="20"/>
        </w:rPr>
        <w:t xml:space="preserve"> osoby uprawnionej</w:t>
      </w:r>
    </w:p>
    <w:p w14:paraId="0C5494B1" w14:textId="64B09D77" w:rsidR="00C339D7" w:rsidRDefault="00C339D7" w:rsidP="00C339D7">
      <w:pPr>
        <w:tabs>
          <w:tab w:val="left" w:pos="5400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14:paraId="6695CDDF" w14:textId="1C07D694" w:rsidR="00141AC3" w:rsidRPr="00141AC3" w:rsidRDefault="00141AC3" w:rsidP="00141AC3">
      <w:pPr>
        <w:rPr>
          <w:rFonts w:ascii="Arial" w:hAnsi="Arial" w:cs="Arial"/>
        </w:rPr>
      </w:pPr>
    </w:p>
    <w:sectPr w:rsidR="00141AC3" w:rsidRPr="00141AC3" w:rsidSect="007221F6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709" w:right="1077" w:bottom="1440" w:left="1077" w:header="0" w:footer="125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3B1438" w14:textId="77777777" w:rsidR="00016EF8" w:rsidRDefault="00016EF8">
      <w:r>
        <w:separator/>
      </w:r>
    </w:p>
  </w:endnote>
  <w:endnote w:type="continuationSeparator" w:id="0">
    <w:p w14:paraId="47C81490" w14:textId="77777777" w:rsidR="00016EF8" w:rsidRDefault="00016E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EF8A56" w14:textId="6B74004B" w:rsidR="00D655F3" w:rsidRDefault="00F1445B" w:rsidP="00CD5BF8">
    <w:pPr>
      <w:pStyle w:val="Stopka"/>
      <w:tabs>
        <w:tab w:val="clear" w:pos="4536"/>
        <w:tab w:val="clear" w:pos="9072"/>
      </w:tabs>
      <w:ind w:left="-426"/>
      <w:jc w:val="right"/>
    </w:pPr>
    <w:r>
      <w:rPr>
        <w:noProof/>
      </w:rPr>
      <w:drawing>
        <wp:anchor distT="0" distB="0" distL="114300" distR="114300" simplePos="0" relativeHeight="251663360" behindDoc="1" locked="1" layoutInCell="1" allowOverlap="1" wp14:anchorId="5C3C3E59" wp14:editId="74E150F2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6174000" cy="799200"/>
          <wp:effectExtent l="0" t="0" r="0" b="1270"/>
          <wp:wrapNone/>
          <wp:docPr id="1028660224" name="Obraz 3" descr="Obraz zawierający tekst, Czcionka, biały, czarne i białe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4826483" name="Obraz 3" descr="Obraz zawierający tekst, Czcionka, biały, czarne i białe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4000" cy="799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000369" w14:textId="13336243" w:rsidR="00D9627E" w:rsidRDefault="009F2AFA" w:rsidP="00F1445B">
    <w:pPr>
      <w:pStyle w:val="Stopka"/>
      <w:tabs>
        <w:tab w:val="clear" w:pos="4536"/>
        <w:tab w:val="clear" w:pos="9072"/>
      </w:tabs>
      <w:ind w:left="-426"/>
      <w:jc w:val="right"/>
    </w:pPr>
    <w:r>
      <w:rPr>
        <w:noProof/>
      </w:rPr>
      <w:drawing>
        <wp:anchor distT="0" distB="0" distL="114300" distR="114300" simplePos="0" relativeHeight="251661312" behindDoc="1" locked="1" layoutInCell="1" allowOverlap="1" wp14:anchorId="0AEC0BB5" wp14:editId="6106924C">
          <wp:simplePos x="0" y="0"/>
          <wp:positionH relativeFrom="margin">
            <wp:align>right</wp:align>
          </wp:positionH>
          <wp:positionV relativeFrom="paragraph">
            <wp:posOffset>38735</wp:posOffset>
          </wp:positionV>
          <wp:extent cx="6173470" cy="798830"/>
          <wp:effectExtent l="0" t="0" r="0" b="1270"/>
          <wp:wrapNone/>
          <wp:docPr id="63784386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3470" cy="798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2257D7E" w14:textId="77777777" w:rsidR="00016EF8" w:rsidRDefault="00016EF8">
      <w:r>
        <w:separator/>
      </w:r>
    </w:p>
  </w:footnote>
  <w:footnote w:type="continuationSeparator" w:id="0">
    <w:p w14:paraId="2C8F9C6A" w14:textId="77777777" w:rsidR="00016EF8" w:rsidRDefault="00016EF8">
      <w:r>
        <w:continuationSeparator/>
      </w:r>
    </w:p>
  </w:footnote>
  <w:footnote w:id="1">
    <w:p w14:paraId="5DF33801" w14:textId="77777777" w:rsidR="00507C1A" w:rsidRPr="0039022E" w:rsidRDefault="00507C1A" w:rsidP="00507C1A">
      <w:pPr>
        <w:pStyle w:val="Tekstprzypisudolnego"/>
        <w:rPr>
          <w:sz w:val="16"/>
        </w:rPr>
      </w:pPr>
      <w:r w:rsidRPr="003A3715">
        <w:rPr>
          <w:rStyle w:val="Odwoanieprzypisudolnego"/>
          <w:sz w:val="16"/>
        </w:rPr>
        <w:footnoteRef/>
      </w:r>
      <w:r w:rsidRPr="003A3715">
        <w:rPr>
          <w:sz w:val="16"/>
        </w:rPr>
        <w:t xml:space="preserve"> </w:t>
      </w:r>
      <w:r w:rsidRPr="0039022E">
        <w:rPr>
          <w:sz w:val="16"/>
        </w:rPr>
        <w:t>niepotrzebne skreślić</w:t>
      </w:r>
    </w:p>
  </w:footnote>
  <w:footnote w:id="2">
    <w:p w14:paraId="56B870B4" w14:textId="77777777" w:rsidR="00507C1A" w:rsidRDefault="00507C1A" w:rsidP="00507C1A">
      <w:pPr>
        <w:pStyle w:val="Tekstprzypisudolnego"/>
      </w:pPr>
      <w:r w:rsidRPr="0039022E">
        <w:rPr>
          <w:rStyle w:val="Odwoanieprzypisudolnego"/>
          <w:sz w:val="16"/>
        </w:rPr>
        <w:footnoteRef/>
      </w:r>
      <w:r w:rsidRPr="0039022E">
        <w:rPr>
          <w:sz w:val="16"/>
        </w:rPr>
        <w:t xml:space="preserve"> podać w formacie: miesiąc/rok </w:t>
      </w:r>
    </w:p>
  </w:footnote>
  <w:footnote w:id="3">
    <w:p w14:paraId="7CC88A45" w14:textId="77777777" w:rsidR="00507C1A" w:rsidRDefault="00507C1A" w:rsidP="00507C1A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B00BF0">
        <w:rPr>
          <w:sz w:val="16"/>
          <w:szCs w:val="16"/>
        </w:rPr>
        <w:t>zaznaczyć check-box, jeśli dotyczy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98B2EF" w14:textId="3494EF98" w:rsidR="00D655F3" w:rsidRDefault="00D655F3" w:rsidP="00B841D0">
    <w:pPr>
      <w:pStyle w:val="Nagwek"/>
      <w:tabs>
        <w:tab w:val="clear" w:pos="4536"/>
      </w:tabs>
      <w:spacing w:after="120"/>
      <w:rPr>
        <w:rFonts w:ascii="Arial" w:hAnsi="Arial" w:cs="Arial"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B56FB9" w14:textId="07459767" w:rsidR="0041304B" w:rsidRDefault="0041304B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6ABFAAC4" wp14:editId="437FA257">
          <wp:simplePos x="0" y="0"/>
          <wp:positionH relativeFrom="column">
            <wp:posOffset>-1016635</wp:posOffset>
          </wp:positionH>
          <wp:positionV relativeFrom="paragraph">
            <wp:posOffset>-397510</wp:posOffset>
          </wp:positionV>
          <wp:extent cx="7962900" cy="2027555"/>
          <wp:effectExtent l="0" t="0" r="0" b="0"/>
          <wp:wrapNone/>
          <wp:docPr id="206661586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0" cy="2027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D0B6E4D" w14:textId="5EC9872A" w:rsidR="0041304B" w:rsidRDefault="0041304B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</w:p>
  <w:p w14:paraId="4487141A" w14:textId="0BAA89E5" w:rsidR="0041304B" w:rsidRDefault="0041304B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67AB2634" wp14:editId="02E5F6C8">
              <wp:simplePos x="0" y="0"/>
              <wp:positionH relativeFrom="column">
                <wp:posOffset>2630805</wp:posOffset>
              </wp:positionH>
              <wp:positionV relativeFrom="paragraph">
                <wp:posOffset>28575</wp:posOffset>
              </wp:positionV>
              <wp:extent cx="2857500" cy="533400"/>
              <wp:effectExtent l="0" t="0" r="0" b="0"/>
              <wp:wrapNone/>
              <wp:docPr id="1945982627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57500" cy="533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0D9B601" w14:textId="77777777" w:rsidR="009F5B51" w:rsidRPr="009F5B51" w:rsidRDefault="00B92A09" w:rsidP="009F5B51">
                          <w:pP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sz w:val="28"/>
                              <w:szCs w:val="28"/>
                            </w:rPr>
                            <w:t>Centrum Obsługi Przedsiębiorcy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AB2634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207.15pt;margin-top:2.25pt;width:225pt;height:42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" filled="f" stroked="f">
              <v:textbox>
                <w:txbxContent>
                  <w:p w14:paraId="70D9B601" w14:textId="77777777" w:rsidR="009F5B51" w:rsidRPr="009F5B51" w:rsidRDefault="00B92A09" w:rsidP="009F5B51">
                    <w:pP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</w:pPr>
                    <w:r>
                      <w:rPr>
                        <w:rFonts w:ascii="Arial" w:hAnsi="Arial" w:cs="Arial"/>
                        <w:b/>
                        <w:sz w:val="28"/>
                        <w:szCs w:val="28"/>
                      </w:rPr>
                      <w:t>Centrum Obsługi Przedsiębiorcy</w:t>
                    </w:r>
                  </w:p>
                </w:txbxContent>
              </v:textbox>
            </v:shape>
          </w:pict>
        </mc:Fallback>
      </mc:AlternateContent>
    </w:r>
  </w:p>
  <w:p w14:paraId="601D7BE8" w14:textId="14C114E6" w:rsidR="0041304B" w:rsidRDefault="0041304B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</w:p>
  <w:p w14:paraId="0E2DBFC5" w14:textId="09E9AB17" w:rsidR="0041304B" w:rsidRDefault="0041304B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2545DB6" wp14:editId="7C1CB096">
              <wp:simplePos x="0" y="0"/>
              <wp:positionH relativeFrom="margin">
                <wp:align>right</wp:align>
              </wp:positionH>
              <wp:positionV relativeFrom="paragraph">
                <wp:posOffset>267335</wp:posOffset>
              </wp:positionV>
              <wp:extent cx="6467475" cy="285750"/>
              <wp:effectExtent l="0" t="0" r="0" b="0"/>
              <wp:wrapNone/>
              <wp:docPr id="939586033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467475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1CFEC87" w14:textId="77777777" w:rsidR="001942D7" w:rsidRPr="00F22C91" w:rsidRDefault="001942D7" w:rsidP="001942D7">
                          <w:pPr>
                            <w:tabs>
                              <w:tab w:val="left" w:pos="369"/>
                              <w:tab w:val="left" w:pos="2948"/>
                              <w:tab w:val="left" w:pos="3260"/>
                              <w:tab w:val="left" w:pos="4905"/>
                              <w:tab w:val="left" w:pos="5245"/>
                              <w:tab w:val="left" w:pos="7626"/>
                              <w:tab w:val="left" w:pos="7995"/>
                              <w:tab w:val="left" w:pos="9781"/>
                            </w:tabs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90-101 Łódź, ul. Moniuszki 7/9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tel.: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42</w:t>
                          </w:r>
                          <w:r w:rsidR="002D1967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 230 15 50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e-mail: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 xml:space="preserve"> cop@cop.lodzkie.pl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  <w:t>|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>www.</w:t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cop.lodzkie.pl</w:t>
                          </w:r>
                          <w:r w:rsidRPr="00F22C91">
                            <w:rPr>
                              <w:rFonts w:ascii="Arial" w:hAnsi="Arial" w:cs="Arial"/>
                              <w:b/>
                              <w:color w:val="000000"/>
                              <w:sz w:val="17"/>
                              <w:szCs w:val="17"/>
                            </w:rPr>
                            <w:tab/>
                          </w:r>
                          <w:r w:rsidRPr="00F22C91"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  <w:t>|</w:t>
                          </w:r>
                        </w:p>
                        <w:p w14:paraId="20B1B7B5" w14:textId="77777777" w:rsidR="009F5B51" w:rsidRPr="00F22C91" w:rsidRDefault="009F5B51" w:rsidP="009F5B51">
                          <w:pPr>
                            <w:rPr>
                              <w:rFonts w:ascii="Arial" w:hAnsi="Arial" w:cs="Arial"/>
                              <w:color w:val="000000"/>
                              <w:sz w:val="17"/>
                              <w:szCs w:val="17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2545DB6" id="Text Box 22" o:spid="_x0000_s1027" type="#_x0000_t202" style="position:absolute;margin-left:458.05pt;margin-top:21.05pt;width:509.25pt;height:22.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" filled="f" stroked="f">
              <v:textbox>
                <w:txbxContent>
                  <w:p w14:paraId="01CFEC87" w14:textId="77777777" w:rsidR="001942D7" w:rsidRPr="00F22C91" w:rsidRDefault="001942D7" w:rsidP="001942D7">
                    <w:pPr>
                      <w:tabs>
                        <w:tab w:val="left" w:pos="369"/>
                        <w:tab w:val="left" w:pos="2948"/>
                        <w:tab w:val="left" w:pos="3260"/>
                        <w:tab w:val="left" w:pos="4905"/>
                        <w:tab w:val="left" w:pos="5245"/>
                        <w:tab w:val="left" w:pos="7626"/>
                        <w:tab w:val="left" w:pos="7995"/>
                        <w:tab w:val="left" w:pos="9781"/>
                      </w:tabs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90-101 Łódź, ul. Moniuszki 7/9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tel.: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42</w:t>
                    </w:r>
                    <w:r w:rsidR="002D1967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 230 15 50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e-mail: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 xml:space="preserve"> cop@cop.lodzkie.pl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  <w:t>|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>www.</w:t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cop.lodzkie.pl</w:t>
                    </w:r>
                    <w:r w:rsidRPr="00F22C91">
                      <w:rPr>
                        <w:rFonts w:ascii="Arial" w:hAnsi="Arial" w:cs="Arial"/>
                        <w:b/>
                        <w:color w:val="000000"/>
                        <w:sz w:val="17"/>
                        <w:szCs w:val="17"/>
                      </w:rPr>
                      <w:tab/>
                    </w:r>
                    <w:r w:rsidRPr="00F22C91"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  <w:t>|</w:t>
                    </w:r>
                  </w:p>
                  <w:p w14:paraId="20B1B7B5" w14:textId="77777777" w:rsidR="009F5B51" w:rsidRPr="00F22C91" w:rsidRDefault="009F5B51" w:rsidP="009F5B51">
                    <w:pPr>
                      <w:rPr>
                        <w:rFonts w:ascii="Arial" w:hAnsi="Arial" w:cs="Arial"/>
                        <w:color w:val="000000"/>
                        <w:sz w:val="17"/>
                        <w:szCs w:val="17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  <w:p w14:paraId="22DE7157" w14:textId="275F001D" w:rsidR="007E1D5A" w:rsidRDefault="007E1D5A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</w:p>
  <w:p w14:paraId="4AAED4F2" w14:textId="5C5A2927" w:rsidR="00310F82" w:rsidRPr="006027FA" w:rsidRDefault="00310F82" w:rsidP="00906E52">
    <w:pPr>
      <w:pStyle w:val="Nagwek"/>
      <w:tabs>
        <w:tab w:val="clear" w:pos="4536"/>
        <w:tab w:val="left" w:pos="1980"/>
      </w:tabs>
      <w:spacing w:after="120"/>
      <w:rPr>
        <w:rFonts w:ascii="Arial" w:hAnsi="Arial" w:cs="Arial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7E3AC3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C70593"/>
    <w:multiLevelType w:val="hybridMultilevel"/>
    <w:tmpl w:val="0E62161C"/>
    <w:lvl w:ilvl="0" w:tplc="1250E5EE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  <w:sz w:val="32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FE503B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F50C66"/>
    <w:multiLevelType w:val="hybridMultilevel"/>
    <w:tmpl w:val="3CE81E8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B8875AA"/>
    <w:multiLevelType w:val="hybridMultilevel"/>
    <w:tmpl w:val="7A86CF26"/>
    <w:lvl w:ilvl="0" w:tplc="9AD6818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27438690">
    <w:abstractNumId w:val="0"/>
  </w:num>
  <w:num w:numId="2" w16cid:durableId="1879463205">
    <w:abstractNumId w:val="3"/>
  </w:num>
  <w:num w:numId="3" w16cid:durableId="1104497707">
    <w:abstractNumId w:val="2"/>
  </w:num>
  <w:num w:numId="4" w16cid:durableId="668021214">
    <w:abstractNumId w:val="4"/>
  </w:num>
  <w:num w:numId="5" w16cid:durableId="12019481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9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445B"/>
    <w:rsid w:val="000040DF"/>
    <w:rsid w:val="000076BB"/>
    <w:rsid w:val="00013538"/>
    <w:rsid w:val="00016EF8"/>
    <w:rsid w:val="00017AAA"/>
    <w:rsid w:val="00030D84"/>
    <w:rsid w:val="00034A8D"/>
    <w:rsid w:val="00034FFB"/>
    <w:rsid w:val="00036C35"/>
    <w:rsid w:val="00042553"/>
    <w:rsid w:val="0004750A"/>
    <w:rsid w:val="00051896"/>
    <w:rsid w:val="00054BBD"/>
    <w:rsid w:val="00055671"/>
    <w:rsid w:val="00055A8C"/>
    <w:rsid w:val="000569E4"/>
    <w:rsid w:val="000B4B3A"/>
    <w:rsid w:val="000C1FB6"/>
    <w:rsid w:val="000C3858"/>
    <w:rsid w:val="000C6B53"/>
    <w:rsid w:val="000D369D"/>
    <w:rsid w:val="000E2368"/>
    <w:rsid w:val="000E7AC5"/>
    <w:rsid w:val="000F559F"/>
    <w:rsid w:val="000F55C8"/>
    <w:rsid w:val="00106269"/>
    <w:rsid w:val="00125999"/>
    <w:rsid w:val="00131570"/>
    <w:rsid w:val="00134D3D"/>
    <w:rsid w:val="00141AC3"/>
    <w:rsid w:val="00143A07"/>
    <w:rsid w:val="001476E6"/>
    <w:rsid w:val="00150136"/>
    <w:rsid w:val="00151EE9"/>
    <w:rsid w:val="00154BE9"/>
    <w:rsid w:val="001562F3"/>
    <w:rsid w:val="00161E9F"/>
    <w:rsid w:val="001641BC"/>
    <w:rsid w:val="001660AF"/>
    <w:rsid w:val="00167FBB"/>
    <w:rsid w:val="0017496E"/>
    <w:rsid w:val="001751B3"/>
    <w:rsid w:val="00183BA5"/>
    <w:rsid w:val="001858F4"/>
    <w:rsid w:val="001917B3"/>
    <w:rsid w:val="00192219"/>
    <w:rsid w:val="00193DC0"/>
    <w:rsid w:val="001942D7"/>
    <w:rsid w:val="00196052"/>
    <w:rsid w:val="001A15A4"/>
    <w:rsid w:val="001A572F"/>
    <w:rsid w:val="001A66E9"/>
    <w:rsid w:val="001B11F5"/>
    <w:rsid w:val="001B17DC"/>
    <w:rsid w:val="001B44A0"/>
    <w:rsid w:val="001B631B"/>
    <w:rsid w:val="001B7527"/>
    <w:rsid w:val="001D56B6"/>
    <w:rsid w:val="001F0958"/>
    <w:rsid w:val="001F2D8C"/>
    <w:rsid w:val="001F782D"/>
    <w:rsid w:val="00213B07"/>
    <w:rsid w:val="00221ADA"/>
    <w:rsid w:val="002424BA"/>
    <w:rsid w:val="00242E67"/>
    <w:rsid w:val="0024414D"/>
    <w:rsid w:val="0024753D"/>
    <w:rsid w:val="00254087"/>
    <w:rsid w:val="00255E27"/>
    <w:rsid w:val="00270624"/>
    <w:rsid w:val="00271CC3"/>
    <w:rsid w:val="00274627"/>
    <w:rsid w:val="00276284"/>
    <w:rsid w:val="00281E67"/>
    <w:rsid w:val="00286AAE"/>
    <w:rsid w:val="00297FCA"/>
    <w:rsid w:val="002B4A31"/>
    <w:rsid w:val="002B6F4B"/>
    <w:rsid w:val="002C1933"/>
    <w:rsid w:val="002C1CEA"/>
    <w:rsid w:val="002C2E88"/>
    <w:rsid w:val="002C6FA7"/>
    <w:rsid w:val="002D1967"/>
    <w:rsid w:val="002E259F"/>
    <w:rsid w:val="002E6046"/>
    <w:rsid w:val="002F4E72"/>
    <w:rsid w:val="00300380"/>
    <w:rsid w:val="00304C3C"/>
    <w:rsid w:val="0030741C"/>
    <w:rsid w:val="003102A0"/>
    <w:rsid w:val="00310F82"/>
    <w:rsid w:val="0031554B"/>
    <w:rsid w:val="00326F5C"/>
    <w:rsid w:val="00336D58"/>
    <w:rsid w:val="00341049"/>
    <w:rsid w:val="00352179"/>
    <w:rsid w:val="00371894"/>
    <w:rsid w:val="00377E6A"/>
    <w:rsid w:val="00381328"/>
    <w:rsid w:val="0038337C"/>
    <w:rsid w:val="003911F9"/>
    <w:rsid w:val="003939A6"/>
    <w:rsid w:val="00394DF5"/>
    <w:rsid w:val="003A2856"/>
    <w:rsid w:val="003B024A"/>
    <w:rsid w:val="003B4092"/>
    <w:rsid w:val="003C1AEC"/>
    <w:rsid w:val="003C6987"/>
    <w:rsid w:val="003D01A7"/>
    <w:rsid w:val="003D68A4"/>
    <w:rsid w:val="003E0B42"/>
    <w:rsid w:val="003E0F80"/>
    <w:rsid w:val="003E5B7A"/>
    <w:rsid w:val="003E78CD"/>
    <w:rsid w:val="003F2C24"/>
    <w:rsid w:val="00401A23"/>
    <w:rsid w:val="00404CE4"/>
    <w:rsid w:val="0040667D"/>
    <w:rsid w:val="0041304B"/>
    <w:rsid w:val="00415D04"/>
    <w:rsid w:val="00434DA7"/>
    <w:rsid w:val="0045122D"/>
    <w:rsid w:val="004516A0"/>
    <w:rsid w:val="00455123"/>
    <w:rsid w:val="00456CFF"/>
    <w:rsid w:val="00467816"/>
    <w:rsid w:val="0047267E"/>
    <w:rsid w:val="004747E6"/>
    <w:rsid w:val="00477726"/>
    <w:rsid w:val="004850E7"/>
    <w:rsid w:val="00485DC0"/>
    <w:rsid w:val="004A31CB"/>
    <w:rsid w:val="004A33D3"/>
    <w:rsid w:val="004A496A"/>
    <w:rsid w:val="004A4BC4"/>
    <w:rsid w:val="004C57D1"/>
    <w:rsid w:val="004D56FD"/>
    <w:rsid w:val="004E6C6B"/>
    <w:rsid w:val="004F4340"/>
    <w:rsid w:val="004F6887"/>
    <w:rsid w:val="00507C1A"/>
    <w:rsid w:val="00525B9C"/>
    <w:rsid w:val="00530B8F"/>
    <w:rsid w:val="00531785"/>
    <w:rsid w:val="00532C23"/>
    <w:rsid w:val="00532E46"/>
    <w:rsid w:val="00533AFC"/>
    <w:rsid w:val="005358EE"/>
    <w:rsid w:val="005364ED"/>
    <w:rsid w:val="005410E8"/>
    <w:rsid w:val="00543F7B"/>
    <w:rsid w:val="00554182"/>
    <w:rsid w:val="00570B4D"/>
    <w:rsid w:val="00570BD8"/>
    <w:rsid w:val="00583E99"/>
    <w:rsid w:val="005843F9"/>
    <w:rsid w:val="00584EDC"/>
    <w:rsid w:val="005865AC"/>
    <w:rsid w:val="00587F18"/>
    <w:rsid w:val="005A0157"/>
    <w:rsid w:val="005A26BF"/>
    <w:rsid w:val="005C195D"/>
    <w:rsid w:val="005C2CD0"/>
    <w:rsid w:val="005D1ED1"/>
    <w:rsid w:val="005D3FFC"/>
    <w:rsid w:val="005E03A6"/>
    <w:rsid w:val="005E4975"/>
    <w:rsid w:val="005F3063"/>
    <w:rsid w:val="005F6A26"/>
    <w:rsid w:val="006027FA"/>
    <w:rsid w:val="00602FE0"/>
    <w:rsid w:val="00615BEC"/>
    <w:rsid w:val="00622479"/>
    <w:rsid w:val="006244AE"/>
    <w:rsid w:val="00624953"/>
    <w:rsid w:val="00625D38"/>
    <w:rsid w:val="0063209B"/>
    <w:rsid w:val="006334F1"/>
    <w:rsid w:val="0064474E"/>
    <w:rsid w:val="00654C63"/>
    <w:rsid w:val="00655B8C"/>
    <w:rsid w:val="00675D26"/>
    <w:rsid w:val="0068337C"/>
    <w:rsid w:val="00687B74"/>
    <w:rsid w:val="006908E7"/>
    <w:rsid w:val="006951F7"/>
    <w:rsid w:val="006A6C5B"/>
    <w:rsid w:val="006B55CD"/>
    <w:rsid w:val="006C0FD6"/>
    <w:rsid w:val="006C42AC"/>
    <w:rsid w:val="006C540D"/>
    <w:rsid w:val="006C5A9B"/>
    <w:rsid w:val="006D74DD"/>
    <w:rsid w:val="006E585D"/>
    <w:rsid w:val="006F12ED"/>
    <w:rsid w:val="006F39AB"/>
    <w:rsid w:val="007004DC"/>
    <w:rsid w:val="00715D82"/>
    <w:rsid w:val="007221F6"/>
    <w:rsid w:val="00747128"/>
    <w:rsid w:val="00751C38"/>
    <w:rsid w:val="00751FCA"/>
    <w:rsid w:val="00755572"/>
    <w:rsid w:val="0075558F"/>
    <w:rsid w:val="0075666B"/>
    <w:rsid w:val="007645B3"/>
    <w:rsid w:val="00765AB9"/>
    <w:rsid w:val="00765B25"/>
    <w:rsid w:val="00775B16"/>
    <w:rsid w:val="007829B2"/>
    <w:rsid w:val="007842B5"/>
    <w:rsid w:val="007A2FD1"/>
    <w:rsid w:val="007C3C7C"/>
    <w:rsid w:val="007C5648"/>
    <w:rsid w:val="007C5FA2"/>
    <w:rsid w:val="007D2EB5"/>
    <w:rsid w:val="007D67CE"/>
    <w:rsid w:val="007E1D5A"/>
    <w:rsid w:val="007E3A52"/>
    <w:rsid w:val="00820268"/>
    <w:rsid w:val="0082087C"/>
    <w:rsid w:val="00822A25"/>
    <w:rsid w:val="00822F60"/>
    <w:rsid w:val="00831AF4"/>
    <w:rsid w:val="008407B7"/>
    <w:rsid w:val="008451E4"/>
    <w:rsid w:val="008547C5"/>
    <w:rsid w:val="008700FB"/>
    <w:rsid w:val="00870759"/>
    <w:rsid w:val="00880F03"/>
    <w:rsid w:val="0089187E"/>
    <w:rsid w:val="00892E94"/>
    <w:rsid w:val="00896964"/>
    <w:rsid w:val="0089721E"/>
    <w:rsid w:val="008A5AE5"/>
    <w:rsid w:val="008B48BA"/>
    <w:rsid w:val="008B5B97"/>
    <w:rsid w:val="008C5007"/>
    <w:rsid w:val="008D3FA9"/>
    <w:rsid w:val="008D6AFA"/>
    <w:rsid w:val="008E0C53"/>
    <w:rsid w:val="008E6296"/>
    <w:rsid w:val="008E711A"/>
    <w:rsid w:val="008F7350"/>
    <w:rsid w:val="0090022A"/>
    <w:rsid w:val="009034F5"/>
    <w:rsid w:val="00905626"/>
    <w:rsid w:val="00906E52"/>
    <w:rsid w:val="00914677"/>
    <w:rsid w:val="00925490"/>
    <w:rsid w:val="00953605"/>
    <w:rsid w:val="00962396"/>
    <w:rsid w:val="00963E1E"/>
    <w:rsid w:val="0096606B"/>
    <w:rsid w:val="00972F63"/>
    <w:rsid w:val="00981491"/>
    <w:rsid w:val="00982E7A"/>
    <w:rsid w:val="00985896"/>
    <w:rsid w:val="00987EF7"/>
    <w:rsid w:val="009948A5"/>
    <w:rsid w:val="00995936"/>
    <w:rsid w:val="009B50D0"/>
    <w:rsid w:val="009C2E24"/>
    <w:rsid w:val="009C4CAB"/>
    <w:rsid w:val="009C6079"/>
    <w:rsid w:val="009D64EA"/>
    <w:rsid w:val="009D751B"/>
    <w:rsid w:val="009E0083"/>
    <w:rsid w:val="009F2AFA"/>
    <w:rsid w:val="009F5B51"/>
    <w:rsid w:val="00A023C0"/>
    <w:rsid w:val="00A0337C"/>
    <w:rsid w:val="00A12A4B"/>
    <w:rsid w:val="00A13EE6"/>
    <w:rsid w:val="00A14652"/>
    <w:rsid w:val="00A17DEA"/>
    <w:rsid w:val="00A236D3"/>
    <w:rsid w:val="00A35DC7"/>
    <w:rsid w:val="00A4460E"/>
    <w:rsid w:val="00A453C5"/>
    <w:rsid w:val="00A55C5D"/>
    <w:rsid w:val="00A62EB8"/>
    <w:rsid w:val="00A634E2"/>
    <w:rsid w:val="00A7096C"/>
    <w:rsid w:val="00A7462F"/>
    <w:rsid w:val="00A7749A"/>
    <w:rsid w:val="00A77748"/>
    <w:rsid w:val="00AA076E"/>
    <w:rsid w:val="00AA0DD7"/>
    <w:rsid w:val="00AA1453"/>
    <w:rsid w:val="00AA3BC9"/>
    <w:rsid w:val="00AA4296"/>
    <w:rsid w:val="00AA43D9"/>
    <w:rsid w:val="00AA634A"/>
    <w:rsid w:val="00AB2315"/>
    <w:rsid w:val="00AB73FA"/>
    <w:rsid w:val="00AC10C8"/>
    <w:rsid w:val="00AE1969"/>
    <w:rsid w:val="00AE5876"/>
    <w:rsid w:val="00AF252A"/>
    <w:rsid w:val="00AF4A45"/>
    <w:rsid w:val="00AF585B"/>
    <w:rsid w:val="00AF7BF6"/>
    <w:rsid w:val="00B0059A"/>
    <w:rsid w:val="00B03432"/>
    <w:rsid w:val="00B04D21"/>
    <w:rsid w:val="00B14800"/>
    <w:rsid w:val="00B306D3"/>
    <w:rsid w:val="00B33E58"/>
    <w:rsid w:val="00B47E48"/>
    <w:rsid w:val="00B644B4"/>
    <w:rsid w:val="00B67EC3"/>
    <w:rsid w:val="00B710C5"/>
    <w:rsid w:val="00B841D0"/>
    <w:rsid w:val="00B92A09"/>
    <w:rsid w:val="00B93A7F"/>
    <w:rsid w:val="00B96183"/>
    <w:rsid w:val="00BA6758"/>
    <w:rsid w:val="00BC3ED2"/>
    <w:rsid w:val="00BC76E9"/>
    <w:rsid w:val="00BD3C17"/>
    <w:rsid w:val="00BE4154"/>
    <w:rsid w:val="00BF6935"/>
    <w:rsid w:val="00C04A87"/>
    <w:rsid w:val="00C0515B"/>
    <w:rsid w:val="00C1310C"/>
    <w:rsid w:val="00C1317F"/>
    <w:rsid w:val="00C1690D"/>
    <w:rsid w:val="00C20969"/>
    <w:rsid w:val="00C20E43"/>
    <w:rsid w:val="00C21551"/>
    <w:rsid w:val="00C339D7"/>
    <w:rsid w:val="00C51CDB"/>
    <w:rsid w:val="00C54764"/>
    <w:rsid w:val="00C569BA"/>
    <w:rsid w:val="00C60C45"/>
    <w:rsid w:val="00C616E1"/>
    <w:rsid w:val="00C63D11"/>
    <w:rsid w:val="00C678F5"/>
    <w:rsid w:val="00C67BEE"/>
    <w:rsid w:val="00C740CC"/>
    <w:rsid w:val="00C857ED"/>
    <w:rsid w:val="00C87421"/>
    <w:rsid w:val="00C93CBA"/>
    <w:rsid w:val="00C95C6C"/>
    <w:rsid w:val="00CA1095"/>
    <w:rsid w:val="00CA121A"/>
    <w:rsid w:val="00CA453C"/>
    <w:rsid w:val="00CB46D5"/>
    <w:rsid w:val="00CB6D8A"/>
    <w:rsid w:val="00CC0F09"/>
    <w:rsid w:val="00CD5BF8"/>
    <w:rsid w:val="00CD7635"/>
    <w:rsid w:val="00CE1878"/>
    <w:rsid w:val="00CF2B0F"/>
    <w:rsid w:val="00CF54C9"/>
    <w:rsid w:val="00CF7C0F"/>
    <w:rsid w:val="00D015EB"/>
    <w:rsid w:val="00D03169"/>
    <w:rsid w:val="00D10409"/>
    <w:rsid w:val="00D11CF9"/>
    <w:rsid w:val="00D150B1"/>
    <w:rsid w:val="00D177C9"/>
    <w:rsid w:val="00D247A2"/>
    <w:rsid w:val="00D30E42"/>
    <w:rsid w:val="00D35E2A"/>
    <w:rsid w:val="00D40158"/>
    <w:rsid w:val="00D441FD"/>
    <w:rsid w:val="00D54637"/>
    <w:rsid w:val="00D655F3"/>
    <w:rsid w:val="00D71E35"/>
    <w:rsid w:val="00D76773"/>
    <w:rsid w:val="00D9627E"/>
    <w:rsid w:val="00DA218F"/>
    <w:rsid w:val="00DA3086"/>
    <w:rsid w:val="00DA7BCB"/>
    <w:rsid w:val="00DB68EF"/>
    <w:rsid w:val="00DC5504"/>
    <w:rsid w:val="00DE02DD"/>
    <w:rsid w:val="00E022EE"/>
    <w:rsid w:val="00E0289D"/>
    <w:rsid w:val="00E05166"/>
    <w:rsid w:val="00E13D56"/>
    <w:rsid w:val="00E16320"/>
    <w:rsid w:val="00E265DD"/>
    <w:rsid w:val="00E311FA"/>
    <w:rsid w:val="00E31EF4"/>
    <w:rsid w:val="00E33D69"/>
    <w:rsid w:val="00E53732"/>
    <w:rsid w:val="00E715D1"/>
    <w:rsid w:val="00E71D1C"/>
    <w:rsid w:val="00E728CE"/>
    <w:rsid w:val="00E72953"/>
    <w:rsid w:val="00E87696"/>
    <w:rsid w:val="00E90496"/>
    <w:rsid w:val="00E96F3C"/>
    <w:rsid w:val="00EA33F3"/>
    <w:rsid w:val="00EB6413"/>
    <w:rsid w:val="00ED0D74"/>
    <w:rsid w:val="00ED69F4"/>
    <w:rsid w:val="00EE0F38"/>
    <w:rsid w:val="00EE1254"/>
    <w:rsid w:val="00F1445B"/>
    <w:rsid w:val="00F14C2F"/>
    <w:rsid w:val="00F20102"/>
    <w:rsid w:val="00F22C91"/>
    <w:rsid w:val="00F270CE"/>
    <w:rsid w:val="00F31759"/>
    <w:rsid w:val="00F320B7"/>
    <w:rsid w:val="00F351F6"/>
    <w:rsid w:val="00F352F8"/>
    <w:rsid w:val="00F43A54"/>
    <w:rsid w:val="00F51D54"/>
    <w:rsid w:val="00F55D88"/>
    <w:rsid w:val="00F85E07"/>
    <w:rsid w:val="00FB6B67"/>
    <w:rsid w:val="00FC2213"/>
    <w:rsid w:val="00FC2E05"/>
    <w:rsid w:val="00FD4C8D"/>
    <w:rsid w:val="00FD6CEF"/>
    <w:rsid w:val="00FE2307"/>
    <w:rsid w:val="00FF113F"/>
    <w:rsid w:val="00FF7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52115A9"/>
  <w15:chartTrackingRefBased/>
  <w15:docId w15:val="{86B183EF-19C5-41C8-9815-81DC06BD5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header" w:uiPriority="99"/>
    <w:lsdException w:name="footer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41304B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rsid w:val="00B33E58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B33E58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semiHidden/>
    <w:rsid w:val="00E72953"/>
    <w:rPr>
      <w:rFonts w:ascii="Tahoma" w:hAnsi="Tahoma" w:cs="Tahoma"/>
      <w:sz w:val="16"/>
      <w:szCs w:val="16"/>
    </w:rPr>
  </w:style>
  <w:style w:type="character" w:customStyle="1" w:styleId="NagwekZnak">
    <w:name w:val="Nagłówek Znak"/>
    <w:link w:val="Nagwek"/>
    <w:uiPriority w:val="99"/>
    <w:rsid w:val="004F6887"/>
    <w:rPr>
      <w:sz w:val="24"/>
      <w:szCs w:val="24"/>
    </w:rPr>
  </w:style>
  <w:style w:type="paragraph" w:styleId="Tekstprzypisukocowego">
    <w:name w:val="endnote text"/>
    <w:basedOn w:val="Normalny"/>
    <w:link w:val="TekstprzypisukocowegoZnak"/>
    <w:rsid w:val="002C6FA7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2C6FA7"/>
  </w:style>
  <w:style w:type="character" w:styleId="Odwoanieprzypisukocowego">
    <w:name w:val="endnote reference"/>
    <w:rsid w:val="002C6FA7"/>
    <w:rPr>
      <w:vertAlign w:val="superscript"/>
    </w:rPr>
  </w:style>
  <w:style w:type="character" w:customStyle="1" w:styleId="StopkaZnak">
    <w:name w:val="Stopka Znak"/>
    <w:link w:val="Stopka"/>
    <w:uiPriority w:val="99"/>
    <w:rsid w:val="00CA453C"/>
    <w:rPr>
      <w:sz w:val="24"/>
      <w:szCs w:val="24"/>
    </w:rPr>
  </w:style>
  <w:style w:type="character" w:styleId="Hipercze">
    <w:name w:val="Hyperlink"/>
    <w:rsid w:val="00CE1878"/>
    <w:rPr>
      <w:color w:val="0563C1"/>
      <w:u w:val="single"/>
    </w:rPr>
  </w:style>
  <w:style w:type="character" w:customStyle="1" w:styleId="hgkelc">
    <w:name w:val="hgkelc"/>
    <w:rsid w:val="00C20E43"/>
  </w:style>
  <w:style w:type="character" w:customStyle="1" w:styleId="Nagwek1Znak">
    <w:name w:val="Nagłówek 1 Znak"/>
    <w:basedOn w:val="Domylnaczcionkaakapitu"/>
    <w:link w:val="Nagwek1"/>
    <w:rsid w:val="0041304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kapitzlist">
    <w:name w:val="List Paragraph"/>
    <w:basedOn w:val="Normalny"/>
    <w:uiPriority w:val="34"/>
    <w:qFormat/>
    <w:rsid w:val="00507C1A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507C1A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507C1A"/>
    <w:rPr>
      <w:rFonts w:asciiTheme="minorHAnsi" w:eastAsiaTheme="minorHAnsi" w:hAnsiTheme="minorHAnsi" w:cstheme="minorBidi"/>
      <w:lang w:eastAsia="en-US"/>
    </w:rPr>
  </w:style>
  <w:style w:type="character" w:styleId="Odwoanieprzypisudolnego">
    <w:name w:val="footnote reference"/>
    <w:basedOn w:val="Domylnaczcionkaakapitu"/>
    <w:uiPriority w:val="99"/>
    <w:unhideWhenUsed/>
    <w:rsid w:val="00507C1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759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6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0133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0754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80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449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07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170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7309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2518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0446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7359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3844652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34890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810685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9966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682052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82491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2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5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28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58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132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9313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180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0722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916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5772751">
                          <w:marLeft w:val="109"/>
                          <w:marRight w:val="109"/>
                          <w:marTop w:val="109"/>
                          <w:marBottom w:val="109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04043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66749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2175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40991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949665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297603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7194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308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2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dabrowski\OneDrive%20-%20Centrum%20Obs&#322;ugi%20Przedsi&#281;biorcy\Pulpit\Nowy%20folder\Wzor_pisma_(szablon)_perspektywa_2021-2027_A4_pion_achrom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957097-6B1C-4FBE-8781-E1AF4739268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Wzor_pisma_(szablon)_perspektywa_2021-2027_A4_pion_achrom.dotx</Template>
  <TotalTime>2</TotalTime>
  <Pages>1</Pages>
  <Words>221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Łódź, dnia</vt:lpstr>
    </vt:vector>
  </TitlesOfParts>
  <Company>Urząd Marszałkowski w Łodzi</Company>
  <LinksUpToDate>false</LinksUpToDate>
  <CharactersWithSpaces>1548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Łódź, dnia</dc:title>
  <dc:subject/>
  <dc:creator>Mateusz Dąbrowski</dc:creator>
  <cp:keywords/>
  <cp:lastModifiedBy>Małgorzata Wróblewska</cp:lastModifiedBy>
  <cp:revision>4</cp:revision>
  <cp:lastPrinted>2023-04-13T09:47:00Z</cp:lastPrinted>
  <dcterms:created xsi:type="dcterms:W3CDTF">2025-03-13T11:53:00Z</dcterms:created>
  <dcterms:modified xsi:type="dcterms:W3CDTF">2025-03-18T12:03:00Z</dcterms:modified>
</cp:coreProperties>
</file>