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DE6011" w14:textId="77777777" w:rsidR="009D4F1B" w:rsidRDefault="009D4F1B" w:rsidP="009D4F1B">
      <w:pPr>
        <w:jc w:val="right"/>
        <w:rPr>
          <w:rFonts w:ascii="Arial Narrow" w:hAnsi="Arial Narrow"/>
          <w:sz w:val="20"/>
        </w:rPr>
      </w:pPr>
    </w:p>
    <w:p w14:paraId="7F59C0CC" w14:textId="0987E164" w:rsidR="009D4F1B" w:rsidRPr="00B8790C" w:rsidRDefault="009D4F1B" w:rsidP="009D4F1B">
      <w:pPr>
        <w:jc w:val="right"/>
        <w:rPr>
          <w:rFonts w:ascii="Arial Narrow" w:hAnsi="Arial Narrow"/>
          <w:sz w:val="20"/>
        </w:rPr>
      </w:pPr>
      <w:r w:rsidRPr="00B8790C">
        <w:rPr>
          <w:rFonts w:ascii="Arial Narrow" w:hAnsi="Arial Narrow"/>
          <w:sz w:val="20"/>
        </w:rPr>
        <w:t xml:space="preserve">Wzór oświadczenia </w:t>
      </w:r>
      <w:r w:rsidRPr="00640F74">
        <w:rPr>
          <w:rFonts w:ascii="Arial Narrow" w:hAnsi="Arial Narrow"/>
          <w:sz w:val="20"/>
        </w:rPr>
        <w:t>o wykorzystywaniu amortyzowanych ŚT/WNIP w ramach projektu</w:t>
      </w:r>
    </w:p>
    <w:p w14:paraId="31463E28" w14:textId="77777777" w:rsidR="009D4F1B" w:rsidRPr="00CF4017" w:rsidRDefault="009D4F1B" w:rsidP="009D4F1B">
      <w:pPr>
        <w:jc w:val="right"/>
        <w:rPr>
          <w:rFonts w:ascii="Arial Narrow" w:hAnsi="Arial Narrow"/>
          <w:b/>
          <w:sz w:val="12"/>
        </w:rPr>
      </w:pPr>
    </w:p>
    <w:p w14:paraId="6ECB5BAC" w14:textId="77777777" w:rsidR="009D4F1B" w:rsidRPr="00846248" w:rsidRDefault="009D4F1B" w:rsidP="009D4F1B">
      <w:pPr>
        <w:jc w:val="right"/>
        <w:rPr>
          <w:rFonts w:ascii="Arial Narrow" w:hAnsi="Arial Narrow"/>
          <w:b/>
        </w:rPr>
      </w:pPr>
    </w:p>
    <w:p w14:paraId="0A88B8D8" w14:textId="77777777" w:rsidR="009D4F1B" w:rsidRPr="00DA0F6C" w:rsidRDefault="009D4F1B" w:rsidP="009D4F1B">
      <w:pPr>
        <w:jc w:val="right"/>
        <w:rPr>
          <w:rFonts w:ascii="Arial Narrow" w:hAnsi="Arial Narrow"/>
          <w:bCs/>
        </w:rPr>
      </w:pPr>
      <w:r w:rsidRPr="00DA0F6C">
        <w:rPr>
          <w:rFonts w:ascii="Arial Narrow" w:hAnsi="Arial Narrow"/>
          <w:bCs/>
        </w:rPr>
        <w:t>....................................................</w:t>
      </w:r>
    </w:p>
    <w:p w14:paraId="3A27E48D" w14:textId="77777777" w:rsidR="009D4F1B" w:rsidRPr="00846248" w:rsidRDefault="009D4F1B" w:rsidP="009D4F1B">
      <w:pPr>
        <w:rPr>
          <w:rFonts w:ascii="Arial Narrow" w:hAnsi="Arial Narrow"/>
          <w:i/>
        </w:rPr>
      </w:pPr>
      <w:r w:rsidRPr="00846248">
        <w:rPr>
          <w:rFonts w:ascii="Arial Narrow" w:hAnsi="Arial Narrow"/>
          <w:b/>
        </w:rPr>
        <w:t xml:space="preserve"> </w:t>
      </w:r>
      <w:r w:rsidRPr="00846248">
        <w:rPr>
          <w:rFonts w:ascii="Arial Narrow" w:hAnsi="Arial Narrow"/>
          <w:b/>
        </w:rPr>
        <w:tab/>
      </w:r>
      <w:r w:rsidRPr="00846248">
        <w:rPr>
          <w:rFonts w:ascii="Arial Narrow" w:hAnsi="Arial Narrow"/>
          <w:b/>
        </w:rPr>
        <w:tab/>
      </w:r>
      <w:r w:rsidRPr="00846248">
        <w:rPr>
          <w:rFonts w:ascii="Arial Narrow" w:hAnsi="Arial Narrow"/>
          <w:b/>
        </w:rPr>
        <w:tab/>
      </w:r>
      <w:r w:rsidRPr="00846248">
        <w:rPr>
          <w:rFonts w:ascii="Arial Narrow" w:hAnsi="Arial Narrow"/>
          <w:b/>
        </w:rPr>
        <w:tab/>
      </w:r>
      <w:r w:rsidRPr="00846248">
        <w:rPr>
          <w:rFonts w:ascii="Arial Narrow" w:hAnsi="Arial Narrow"/>
          <w:b/>
        </w:rPr>
        <w:tab/>
      </w:r>
      <w:r w:rsidRPr="00846248">
        <w:rPr>
          <w:rFonts w:ascii="Arial Narrow" w:hAnsi="Arial Narrow"/>
          <w:b/>
        </w:rPr>
        <w:tab/>
      </w:r>
      <w:r w:rsidRPr="00846248">
        <w:rPr>
          <w:rFonts w:ascii="Arial Narrow" w:hAnsi="Arial Narrow"/>
          <w:b/>
        </w:rPr>
        <w:tab/>
      </w:r>
      <w:r w:rsidRPr="00846248">
        <w:rPr>
          <w:rFonts w:ascii="Arial Narrow" w:hAnsi="Arial Narrow"/>
          <w:b/>
        </w:rPr>
        <w:tab/>
        <w:t xml:space="preserve">      </w:t>
      </w:r>
      <w:r w:rsidRPr="00846248">
        <w:rPr>
          <w:rFonts w:ascii="Arial Narrow" w:hAnsi="Arial Narrow"/>
          <w:i/>
        </w:rPr>
        <w:t xml:space="preserve">                 (miejsce i data)</w:t>
      </w:r>
    </w:p>
    <w:p w14:paraId="2777C3E6" w14:textId="77777777" w:rsidR="009D4F1B" w:rsidRPr="00846248" w:rsidRDefault="009D4F1B" w:rsidP="009D4F1B">
      <w:pPr>
        <w:tabs>
          <w:tab w:val="left" w:pos="5400"/>
        </w:tabs>
        <w:rPr>
          <w:rFonts w:ascii="Arial Narrow" w:hAnsi="Arial Narrow"/>
          <w:lang w:val="x-none" w:eastAsia="x-none"/>
        </w:rPr>
      </w:pPr>
      <w:r w:rsidRPr="00846248">
        <w:rPr>
          <w:rFonts w:ascii="Arial Narrow" w:hAnsi="Arial Narrow"/>
          <w:lang w:val="x-none" w:eastAsia="x-none"/>
        </w:rPr>
        <w:t>................................................................</w:t>
      </w:r>
    </w:p>
    <w:p w14:paraId="38A31DC1" w14:textId="77777777" w:rsidR="009D4F1B" w:rsidRPr="00846248" w:rsidRDefault="009D4F1B" w:rsidP="009D4F1B">
      <w:pPr>
        <w:tabs>
          <w:tab w:val="left" w:pos="5400"/>
        </w:tabs>
        <w:rPr>
          <w:rFonts w:ascii="Arial Narrow" w:hAnsi="Arial Narrow"/>
          <w:lang w:val="x-none" w:eastAsia="x-none"/>
        </w:rPr>
      </w:pPr>
      <w:r w:rsidRPr="00846248">
        <w:rPr>
          <w:rFonts w:ascii="Arial Narrow" w:hAnsi="Arial Narrow"/>
          <w:lang w:val="x-none" w:eastAsia="x-none"/>
        </w:rPr>
        <w:t xml:space="preserve"> ...............................................................</w:t>
      </w:r>
    </w:p>
    <w:p w14:paraId="64B94EBA" w14:textId="77777777" w:rsidR="009D4F1B" w:rsidRPr="00846248" w:rsidRDefault="009D4F1B" w:rsidP="009D4F1B">
      <w:pPr>
        <w:tabs>
          <w:tab w:val="left" w:pos="5400"/>
        </w:tabs>
        <w:rPr>
          <w:rFonts w:ascii="Arial Narrow" w:hAnsi="Arial Narrow"/>
          <w:i/>
          <w:lang w:val="x-none" w:eastAsia="x-none"/>
        </w:rPr>
      </w:pPr>
      <w:r w:rsidRPr="00846248">
        <w:rPr>
          <w:rFonts w:ascii="Arial Narrow" w:hAnsi="Arial Narrow"/>
          <w:lang w:val="x-none" w:eastAsia="x-none"/>
        </w:rPr>
        <w:t xml:space="preserve">       </w:t>
      </w:r>
      <w:r w:rsidRPr="00846248">
        <w:rPr>
          <w:rFonts w:ascii="Arial Narrow" w:hAnsi="Arial Narrow"/>
          <w:i/>
          <w:lang w:val="x-none" w:eastAsia="x-none"/>
        </w:rPr>
        <w:t>(Nazwa i adres Beneficjenta)</w:t>
      </w:r>
    </w:p>
    <w:p w14:paraId="340E18B4" w14:textId="77777777" w:rsidR="009D4F1B" w:rsidRPr="00846248" w:rsidRDefault="009D4F1B" w:rsidP="009D4F1B">
      <w:pPr>
        <w:tabs>
          <w:tab w:val="left" w:pos="5400"/>
        </w:tabs>
        <w:rPr>
          <w:rFonts w:ascii="Arial Narrow" w:hAnsi="Arial Narrow"/>
          <w:i/>
          <w:sz w:val="40"/>
          <w:lang w:val="x-none" w:eastAsia="x-none"/>
        </w:rPr>
      </w:pPr>
    </w:p>
    <w:p w14:paraId="0CB175C3" w14:textId="6DB29EDB" w:rsidR="009D4F1B" w:rsidRPr="00846248" w:rsidRDefault="009D4F1B" w:rsidP="009D4F1B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OŚWIADCZENIE BENEFICJENTA </w:t>
      </w:r>
      <w:bookmarkStart w:id="0" w:name="_Hlk51328713"/>
      <w:r>
        <w:rPr>
          <w:rFonts w:ascii="Arial Narrow" w:hAnsi="Arial Narrow"/>
          <w:b/>
        </w:rPr>
        <w:t>O WYKORZYSTYWANIU AMORTYZOWANYCH</w:t>
      </w:r>
      <w:r w:rsidR="00573135">
        <w:rPr>
          <w:rFonts w:ascii="Arial Narrow" w:hAnsi="Arial Narrow"/>
          <w:b/>
        </w:rPr>
        <w:t xml:space="preserve"> /LEASINGOWANYCH</w:t>
      </w:r>
      <w:r>
        <w:rPr>
          <w:rFonts w:ascii="Arial Narrow" w:hAnsi="Arial Narrow"/>
          <w:b/>
        </w:rPr>
        <w:t xml:space="preserve"> ŚT/WNiP W RAMACH PROJEKTU </w:t>
      </w:r>
      <w:bookmarkEnd w:id="0"/>
    </w:p>
    <w:p w14:paraId="0EFF69CC" w14:textId="77777777" w:rsidR="009D4F1B" w:rsidRPr="004E4D4A" w:rsidRDefault="009D4F1B" w:rsidP="009D4F1B">
      <w:pPr>
        <w:tabs>
          <w:tab w:val="left" w:pos="284"/>
        </w:tabs>
        <w:jc w:val="center"/>
        <w:rPr>
          <w:rFonts w:ascii="Arial Narrow" w:hAnsi="Arial Narrow"/>
          <w:b/>
          <w:sz w:val="36"/>
          <w:szCs w:val="36"/>
        </w:rPr>
      </w:pPr>
    </w:p>
    <w:p w14:paraId="65FFBA46" w14:textId="77777777" w:rsidR="00780FD4" w:rsidRPr="00002F65" w:rsidRDefault="00780FD4" w:rsidP="00780FD4">
      <w:pPr>
        <w:spacing w:line="360" w:lineRule="auto"/>
        <w:ind w:firstLine="709"/>
        <w:jc w:val="both"/>
        <w:rPr>
          <w:rFonts w:ascii="Arial Narrow" w:hAnsi="Arial Narrow"/>
        </w:rPr>
      </w:pPr>
      <w:r w:rsidRPr="00002F65">
        <w:rPr>
          <w:rFonts w:ascii="Arial Narrow" w:hAnsi="Arial Narrow"/>
        </w:rPr>
        <w:t>W związku z realizacją projektu w ramach programu regionalnego Fundusze Europejskie dla</w:t>
      </w:r>
    </w:p>
    <w:p w14:paraId="778A742C" w14:textId="32242535" w:rsidR="009D4F1B" w:rsidRDefault="00780FD4" w:rsidP="00780FD4">
      <w:pPr>
        <w:spacing w:line="360" w:lineRule="auto"/>
        <w:jc w:val="both"/>
        <w:rPr>
          <w:rFonts w:ascii="Arial Narrow" w:hAnsi="Arial Narrow" w:cs="Arial"/>
          <w:bCs/>
        </w:rPr>
      </w:pPr>
      <w:r w:rsidRPr="00002F65">
        <w:rPr>
          <w:rFonts w:ascii="Arial Narrow" w:hAnsi="Arial Narrow"/>
        </w:rPr>
        <w:t>Łódzkiego 2021-2027</w:t>
      </w:r>
      <w:r w:rsidR="009D4F1B" w:rsidRPr="00846248">
        <w:rPr>
          <w:rFonts w:ascii="Arial Narrow" w:hAnsi="Arial Narrow"/>
        </w:rPr>
        <w:t xml:space="preserve">, </w:t>
      </w:r>
      <w:r w:rsidR="009D4F1B" w:rsidRPr="00846248">
        <w:rPr>
          <w:rFonts w:ascii="Arial Narrow" w:hAnsi="Arial Narrow" w:cs="Arial"/>
          <w:bCs/>
        </w:rPr>
        <w:t>na podstawie Umowy o dofinansowanie nr …………</w:t>
      </w:r>
      <w:r w:rsidR="009D4F1B">
        <w:rPr>
          <w:rFonts w:ascii="Arial Narrow" w:hAnsi="Arial Narrow" w:cs="Arial"/>
          <w:bCs/>
        </w:rPr>
        <w:t>…………………………</w:t>
      </w:r>
      <w:r w:rsidR="009D4F1B" w:rsidRPr="00846248">
        <w:rPr>
          <w:rFonts w:ascii="Arial Narrow" w:hAnsi="Arial Narrow" w:cs="Arial"/>
          <w:bCs/>
        </w:rPr>
        <w:t xml:space="preserve">  z</w:t>
      </w:r>
      <w:r w:rsidR="009D4F1B" w:rsidRPr="00846248">
        <w:rPr>
          <w:rFonts w:ascii="Arial Narrow" w:hAnsi="Arial Narrow" w:cs="Arial"/>
          <w:b/>
          <w:bCs/>
        </w:rPr>
        <w:t xml:space="preserve"> </w:t>
      </w:r>
      <w:r w:rsidR="009D4F1B" w:rsidRPr="00846248">
        <w:rPr>
          <w:rFonts w:ascii="Arial Narrow" w:hAnsi="Arial Narrow" w:cs="Arial"/>
          <w:bCs/>
        </w:rPr>
        <w:t>dnia ………………</w:t>
      </w:r>
      <w:r w:rsidR="009D4F1B">
        <w:rPr>
          <w:rFonts w:ascii="Arial Narrow" w:hAnsi="Arial Narrow" w:cs="Arial"/>
          <w:bCs/>
        </w:rPr>
        <w:t>……</w:t>
      </w:r>
      <w:r w:rsidR="009D4F1B" w:rsidRPr="00846248">
        <w:rPr>
          <w:rFonts w:ascii="Arial Narrow" w:hAnsi="Arial Narrow" w:cs="Arial"/>
          <w:bCs/>
        </w:rPr>
        <w:t xml:space="preserve"> oświadczam, </w:t>
      </w:r>
      <w:r w:rsidR="009D4F1B">
        <w:rPr>
          <w:rFonts w:ascii="Arial Narrow" w:hAnsi="Arial Narrow" w:cs="Arial"/>
          <w:bCs/>
        </w:rPr>
        <w:t>że ŚT/WNiP, których odpisy amortyzacyjne</w:t>
      </w:r>
      <w:r w:rsidR="00573135">
        <w:rPr>
          <w:rFonts w:ascii="Arial Narrow" w:hAnsi="Arial Narrow" w:cs="Arial"/>
          <w:bCs/>
        </w:rPr>
        <w:t xml:space="preserve"> / raty kapitałowe</w:t>
      </w:r>
      <w:r w:rsidR="00573135">
        <w:rPr>
          <w:rStyle w:val="Odwoanieprzypisudolnego"/>
          <w:rFonts w:ascii="Arial Narrow" w:hAnsi="Arial Narrow" w:cs="Arial"/>
          <w:bCs/>
        </w:rPr>
        <w:footnoteReference w:id="1"/>
      </w:r>
      <w:r w:rsidR="00573135">
        <w:rPr>
          <w:rFonts w:ascii="Arial Narrow" w:hAnsi="Arial Narrow" w:cs="Arial"/>
          <w:bCs/>
        </w:rPr>
        <w:t xml:space="preserve"> </w:t>
      </w:r>
      <w:r w:rsidR="009D4F1B">
        <w:rPr>
          <w:rFonts w:ascii="Arial Narrow" w:hAnsi="Arial Narrow" w:cs="Arial"/>
          <w:bCs/>
        </w:rPr>
        <w:t xml:space="preserve"> zostały rozliczone we wniosku o płatność nr </w:t>
      </w:r>
      <w:r w:rsidR="009D4F1B">
        <w:rPr>
          <w:rStyle w:val="Odwoanieprzypisudolnego"/>
          <w:rFonts w:ascii="Arial Narrow" w:hAnsi="Arial Narrow" w:cs="Arial"/>
          <w:bCs/>
        </w:rPr>
        <w:footnoteReference w:id="2"/>
      </w:r>
      <w:r w:rsidR="009D4F1B">
        <w:rPr>
          <w:rFonts w:ascii="Arial Narrow" w:hAnsi="Arial Narrow" w:cs="Arial"/>
          <w:bCs/>
        </w:rPr>
        <w:t>…., w okresie sprawozdawczym były wykorzystywane dla potrzeb Projektu, tj.</w:t>
      </w:r>
      <w:r w:rsidR="009D4F1B">
        <w:rPr>
          <w:rStyle w:val="Odwoanieprzypisudolnego"/>
          <w:rFonts w:ascii="Arial Narrow" w:hAnsi="Arial Narrow" w:cs="Arial"/>
          <w:bCs/>
        </w:rPr>
        <w:footnoteReference w:id="3"/>
      </w:r>
      <w:r w:rsidR="009D4F1B">
        <w:rPr>
          <w:rFonts w:ascii="Arial Narrow" w:hAnsi="Arial Narrow" w:cs="Arial"/>
          <w:bCs/>
        </w:rPr>
        <w:t>:</w:t>
      </w:r>
    </w:p>
    <w:p w14:paraId="1597BD9D" w14:textId="77777777" w:rsidR="009D4F1B" w:rsidRDefault="009D4F1B" w:rsidP="009D4F1B">
      <w:pPr>
        <w:spacing w:line="360" w:lineRule="auto"/>
        <w:ind w:firstLine="709"/>
        <w:jc w:val="both"/>
        <w:rPr>
          <w:rFonts w:ascii="Arial Narrow" w:hAnsi="Arial Narrow" w:cs="Arial"/>
          <w:bCs/>
        </w:rPr>
      </w:pPr>
    </w:p>
    <w:p w14:paraId="7951ECCD" w14:textId="77777777" w:rsidR="009D4F1B" w:rsidRDefault="009D4F1B" w:rsidP="009D4F1B">
      <w:pPr>
        <w:pStyle w:val="Akapitzlist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Arial Narrow" w:eastAsia="Times New Roman" w:hAnsi="Arial Narrow" w:cs="Arial"/>
          <w:b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Cs/>
          <w:sz w:val="24"/>
          <w:szCs w:val="24"/>
          <w:lang w:eastAsia="pl-PL"/>
        </w:rPr>
        <w:t>…………………………….……….. był wykorzystywany:</w:t>
      </w:r>
    </w:p>
    <w:p w14:paraId="56F65A39" w14:textId="77777777" w:rsidR="009D4F1B" w:rsidRDefault="009D4F1B" w:rsidP="009D4F1B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 Narrow" w:eastAsia="Times New Roman" w:hAnsi="Arial Narrow" w:cs="Arial"/>
          <w:b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Cs/>
          <w:sz w:val="24"/>
          <w:szCs w:val="24"/>
          <w:lang w:eastAsia="pl-PL"/>
        </w:rPr>
        <w:t>w ramach badań przemysłowych w miesiącach</w:t>
      </w:r>
      <w:r>
        <w:rPr>
          <w:rStyle w:val="Odwoanieprzypisudolnego"/>
          <w:rFonts w:ascii="Arial Narrow" w:eastAsia="Times New Roman" w:hAnsi="Arial Narrow" w:cs="Arial"/>
          <w:bCs/>
          <w:lang w:eastAsia="pl-PL"/>
        </w:rPr>
        <w:footnoteReference w:id="4"/>
      </w:r>
      <w:r>
        <w:rPr>
          <w:rFonts w:ascii="Arial Narrow" w:eastAsia="Times New Roman" w:hAnsi="Arial Narrow" w:cs="Arial"/>
          <w:bCs/>
          <w:sz w:val="24"/>
          <w:szCs w:val="24"/>
          <w:lang w:eastAsia="pl-PL"/>
        </w:rPr>
        <w:t>: ………………….. w …..…... %</w:t>
      </w:r>
      <w:r>
        <w:rPr>
          <w:rStyle w:val="Odwoanieprzypisudolnego"/>
          <w:rFonts w:ascii="Arial Narrow" w:eastAsia="Times New Roman" w:hAnsi="Arial Narrow" w:cs="Arial"/>
          <w:bCs/>
          <w:lang w:eastAsia="pl-PL"/>
        </w:rPr>
        <w:footnoteReference w:id="5"/>
      </w:r>
    </w:p>
    <w:p w14:paraId="43F03052" w14:textId="77777777" w:rsidR="009D4F1B" w:rsidRDefault="009D4F1B" w:rsidP="009D4F1B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 Narrow" w:eastAsia="Times New Roman" w:hAnsi="Arial Narrow" w:cs="Arial"/>
          <w:b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Cs/>
          <w:sz w:val="24"/>
          <w:szCs w:val="24"/>
          <w:lang w:eastAsia="pl-PL"/>
        </w:rPr>
        <w:t>w ramach prac rozwojowych w miesiącach: ………………………… w …....… %</w:t>
      </w:r>
    </w:p>
    <w:p w14:paraId="2B0DE72F" w14:textId="77777777" w:rsidR="009D4F1B" w:rsidRPr="009E08D2" w:rsidRDefault="009D4F1B" w:rsidP="009D4F1B">
      <w:pPr>
        <w:pStyle w:val="Akapitzlist"/>
        <w:spacing w:after="0" w:line="360" w:lineRule="auto"/>
        <w:ind w:left="1065"/>
        <w:jc w:val="both"/>
        <w:rPr>
          <w:rFonts w:ascii="Arial Narrow" w:eastAsia="Times New Roman" w:hAnsi="Arial Narrow" w:cs="Arial"/>
          <w:bCs/>
          <w:sz w:val="24"/>
          <w:szCs w:val="24"/>
          <w:lang w:eastAsia="pl-PL"/>
        </w:rPr>
      </w:pPr>
    </w:p>
    <w:p w14:paraId="4F6AD229" w14:textId="77777777" w:rsidR="009D4F1B" w:rsidRDefault="009D4F1B" w:rsidP="009D4F1B">
      <w:pPr>
        <w:pStyle w:val="Akapitzlist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Arial Narrow" w:eastAsia="Times New Roman" w:hAnsi="Arial Narrow" w:cs="Arial"/>
          <w:b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Cs/>
          <w:sz w:val="24"/>
          <w:szCs w:val="24"/>
          <w:lang w:eastAsia="pl-PL"/>
        </w:rPr>
        <w:t>……………………………..……….. był  wykorzystywany:</w:t>
      </w:r>
    </w:p>
    <w:p w14:paraId="500D51CD" w14:textId="77777777" w:rsidR="009D4F1B" w:rsidRDefault="009D4F1B" w:rsidP="009D4F1B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 Narrow" w:eastAsia="Times New Roman" w:hAnsi="Arial Narrow" w:cs="Arial"/>
          <w:b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Cs/>
          <w:sz w:val="24"/>
          <w:szCs w:val="24"/>
          <w:lang w:eastAsia="pl-PL"/>
        </w:rPr>
        <w:t>w ramach badań przemysłowych w miesiącach: ………………….. w …….…. %</w:t>
      </w:r>
    </w:p>
    <w:p w14:paraId="2A07F652" w14:textId="77777777" w:rsidR="009D4F1B" w:rsidRDefault="009D4F1B" w:rsidP="009D4F1B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 Narrow" w:eastAsia="Times New Roman" w:hAnsi="Arial Narrow" w:cs="Arial"/>
          <w:b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Cs/>
          <w:sz w:val="24"/>
          <w:szCs w:val="24"/>
          <w:lang w:eastAsia="pl-PL"/>
        </w:rPr>
        <w:t>w ramach prac rozwojowych w miesiącach: ……………………….. w …….… %</w:t>
      </w:r>
    </w:p>
    <w:p w14:paraId="19486FCF" w14:textId="77777777" w:rsidR="009D4F1B" w:rsidRPr="009E08D2" w:rsidRDefault="009D4F1B" w:rsidP="009D4F1B">
      <w:pPr>
        <w:pStyle w:val="Akapitzlist"/>
        <w:spacing w:after="0" w:line="360" w:lineRule="auto"/>
        <w:ind w:left="1065"/>
        <w:jc w:val="both"/>
        <w:rPr>
          <w:rFonts w:ascii="Arial Narrow" w:eastAsia="Times New Roman" w:hAnsi="Arial Narrow" w:cs="Arial"/>
          <w:bCs/>
          <w:sz w:val="24"/>
          <w:szCs w:val="24"/>
          <w:lang w:eastAsia="pl-PL"/>
        </w:rPr>
      </w:pPr>
    </w:p>
    <w:p w14:paraId="0AF61FD6" w14:textId="77777777" w:rsidR="009D4F1B" w:rsidRDefault="009D4F1B" w:rsidP="009D4F1B">
      <w:pPr>
        <w:pStyle w:val="Akapitzlist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Arial Narrow" w:eastAsia="Times New Roman" w:hAnsi="Arial Narrow" w:cs="Arial"/>
          <w:b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Cs/>
          <w:sz w:val="24"/>
          <w:szCs w:val="24"/>
          <w:lang w:eastAsia="pl-PL"/>
        </w:rPr>
        <w:t>……………………………….…….. był  wykorzystywany:</w:t>
      </w:r>
    </w:p>
    <w:p w14:paraId="1F2FFABC" w14:textId="77777777" w:rsidR="009D4F1B" w:rsidRDefault="009D4F1B" w:rsidP="009D4F1B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 Narrow" w:eastAsia="Times New Roman" w:hAnsi="Arial Narrow" w:cs="Arial"/>
          <w:b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Cs/>
          <w:sz w:val="24"/>
          <w:szCs w:val="24"/>
          <w:lang w:eastAsia="pl-PL"/>
        </w:rPr>
        <w:t>w ramach badań przemysłowych w miesiącach: ………………….. w …….…. %</w:t>
      </w:r>
    </w:p>
    <w:p w14:paraId="0EB2B54C" w14:textId="77777777" w:rsidR="009D4F1B" w:rsidRDefault="009D4F1B" w:rsidP="009D4F1B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 Narrow" w:eastAsia="Times New Roman" w:hAnsi="Arial Narrow" w:cs="Arial"/>
          <w:b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Cs/>
          <w:sz w:val="24"/>
          <w:szCs w:val="24"/>
          <w:lang w:eastAsia="pl-PL"/>
        </w:rPr>
        <w:t>w ramach prac rozwojowych w miesiącach: ……………………….. w …….… %</w:t>
      </w:r>
    </w:p>
    <w:p w14:paraId="0D08C033" w14:textId="77777777" w:rsidR="009D4F1B" w:rsidRDefault="009D4F1B" w:rsidP="009D4F1B">
      <w:pPr>
        <w:pStyle w:val="Akapitzlist"/>
        <w:spacing w:after="0" w:line="360" w:lineRule="auto"/>
        <w:ind w:left="1065"/>
        <w:jc w:val="both"/>
        <w:rPr>
          <w:rFonts w:ascii="Arial Narrow" w:eastAsia="Times New Roman" w:hAnsi="Arial Narrow" w:cs="Arial"/>
          <w:bCs/>
          <w:sz w:val="24"/>
          <w:szCs w:val="24"/>
          <w:lang w:eastAsia="pl-PL"/>
        </w:rPr>
      </w:pPr>
    </w:p>
    <w:p w14:paraId="23C21E00" w14:textId="2AFA6E99" w:rsidR="009D4F1B" w:rsidRDefault="009D4F1B" w:rsidP="009D4F1B">
      <w:pPr>
        <w:pStyle w:val="Akapitzlist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Arial Narrow" w:eastAsia="Times New Roman" w:hAnsi="Arial Narrow" w:cs="Arial"/>
          <w:b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Cs/>
          <w:sz w:val="24"/>
          <w:szCs w:val="24"/>
          <w:lang w:eastAsia="pl-PL"/>
        </w:rPr>
        <w:t>……………………………….…….. był wykorzystywany:</w:t>
      </w:r>
    </w:p>
    <w:p w14:paraId="6905A5B0" w14:textId="77777777" w:rsidR="009D4F1B" w:rsidRDefault="009D4F1B" w:rsidP="009D4F1B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 Narrow" w:eastAsia="Times New Roman" w:hAnsi="Arial Narrow" w:cs="Arial"/>
          <w:b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Cs/>
          <w:sz w:val="24"/>
          <w:szCs w:val="24"/>
          <w:lang w:eastAsia="pl-PL"/>
        </w:rPr>
        <w:lastRenderedPageBreak/>
        <w:t>w ramach badań przemysłowych w miesiącach: ………………….. w ……..…. %</w:t>
      </w:r>
    </w:p>
    <w:p w14:paraId="18B239EA" w14:textId="77777777" w:rsidR="009D4F1B" w:rsidRDefault="009D4F1B" w:rsidP="009D4F1B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 Narrow" w:eastAsia="Times New Roman" w:hAnsi="Arial Narrow" w:cs="Arial"/>
          <w:b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Cs/>
          <w:sz w:val="24"/>
          <w:szCs w:val="24"/>
          <w:lang w:eastAsia="pl-PL"/>
        </w:rPr>
        <w:t>w ramach prac rozwojowych w miesiącach: ……………………….. w ……...… %</w:t>
      </w:r>
    </w:p>
    <w:p w14:paraId="14559C09" w14:textId="77777777" w:rsidR="009D4F1B" w:rsidRPr="00825C06" w:rsidRDefault="009D4F1B" w:rsidP="009D4F1B">
      <w:pPr>
        <w:spacing w:line="360" w:lineRule="auto"/>
        <w:jc w:val="both"/>
        <w:rPr>
          <w:rFonts w:ascii="Arial Narrow" w:hAnsi="Arial Narrow" w:cs="Arial"/>
          <w:bCs/>
        </w:rPr>
      </w:pPr>
    </w:p>
    <w:p w14:paraId="334FD272" w14:textId="77777777" w:rsidR="009D4F1B" w:rsidRDefault="009D4F1B" w:rsidP="009D4F1B">
      <w:pPr>
        <w:tabs>
          <w:tab w:val="left" w:pos="284"/>
        </w:tabs>
        <w:jc w:val="right"/>
        <w:rPr>
          <w:rFonts w:ascii="Arial Narrow" w:hAnsi="Arial Narrow"/>
        </w:rPr>
      </w:pPr>
      <w:r>
        <w:rPr>
          <w:rFonts w:ascii="Arial Narrow" w:hAnsi="Arial Narrow"/>
        </w:rPr>
        <w:t>*</w:t>
      </w:r>
      <w:r w:rsidRPr="00640F74">
        <w:rPr>
          <w:rFonts w:ascii="Arial Narrow" w:hAnsi="Arial Narrow"/>
          <w:i/>
          <w:iCs/>
          <w:sz w:val="20"/>
          <w:szCs w:val="20"/>
        </w:rPr>
        <w:t>w razie potrzeby należy dodać kolejne pozycje</w:t>
      </w:r>
    </w:p>
    <w:p w14:paraId="18493CB4" w14:textId="77777777" w:rsidR="009D4F1B" w:rsidRPr="00846248" w:rsidRDefault="009D4F1B" w:rsidP="009D4F1B">
      <w:pPr>
        <w:tabs>
          <w:tab w:val="left" w:pos="284"/>
        </w:tabs>
        <w:jc w:val="both"/>
        <w:rPr>
          <w:rFonts w:ascii="Arial Narrow" w:hAnsi="Arial Narrow"/>
        </w:rPr>
      </w:pPr>
      <w:r w:rsidRPr="00846248">
        <w:rPr>
          <w:rFonts w:ascii="Arial Narrow" w:hAnsi="Arial Narrow"/>
        </w:rPr>
        <w:t xml:space="preserve"> </w:t>
      </w:r>
    </w:p>
    <w:p w14:paraId="4CAA7E56" w14:textId="77777777" w:rsidR="009D4F1B" w:rsidRDefault="009D4F1B" w:rsidP="009D4F1B">
      <w:pPr>
        <w:tabs>
          <w:tab w:val="left" w:pos="284"/>
        </w:tabs>
        <w:spacing w:line="360" w:lineRule="auto"/>
        <w:jc w:val="both"/>
        <w:rPr>
          <w:rFonts w:ascii="Arial Narrow" w:hAnsi="Arial Narrow"/>
          <w:b/>
        </w:rPr>
      </w:pPr>
    </w:p>
    <w:p w14:paraId="43BD84E1" w14:textId="77777777" w:rsidR="009D4F1B" w:rsidRDefault="009D4F1B" w:rsidP="009D4F1B">
      <w:pPr>
        <w:tabs>
          <w:tab w:val="left" w:pos="284"/>
        </w:tabs>
        <w:spacing w:line="360" w:lineRule="auto"/>
        <w:jc w:val="both"/>
        <w:rPr>
          <w:rFonts w:ascii="Arial Narrow" w:hAnsi="Arial Narrow"/>
          <w:b/>
        </w:rPr>
      </w:pPr>
    </w:p>
    <w:p w14:paraId="589F8B32" w14:textId="77777777" w:rsidR="009D4F1B" w:rsidRDefault="009D4F1B" w:rsidP="009D4F1B">
      <w:pPr>
        <w:tabs>
          <w:tab w:val="left" w:pos="284"/>
        </w:tabs>
        <w:spacing w:line="360" w:lineRule="auto"/>
        <w:jc w:val="both"/>
        <w:rPr>
          <w:rFonts w:ascii="Arial Narrow" w:hAnsi="Arial Narrow"/>
          <w:b/>
        </w:rPr>
      </w:pPr>
    </w:p>
    <w:p w14:paraId="7BABE6BC" w14:textId="77777777" w:rsidR="009D4F1B" w:rsidRPr="00846248" w:rsidRDefault="009D4F1B" w:rsidP="009D4F1B">
      <w:pPr>
        <w:tabs>
          <w:tab w:val="left" w:pos="284"/>
        </w:tabs>
        <w:spacing w:line="360" w:lineRule="auto"/>
        <w:jc w:val="both"/>
        <w:rPr>
          <w:rFonts w:ascii="Arial Narrow" w:hAnsi="Arial Narrow"/>
          <w:b/>
        </w:rPr>
      </w:pPr>
      <w:r w:rsidRPr="00846248">
        <w:rPr>
          <w:rFonts w:ascii="Arial Narrow" w:hAnsi="Arial Narrow"/>
          <w:b/>
        </w:rPr>
        <w:t>Jednocześnie oświadczam, iż:</w:t>
      </w:r>
    </w:p>
    <w:p w14:paraId="0CBFB7E1" w14:textId="77777777" w:rsidR="009D4F1B" w:rsidRPr="00846248" w:rsidRDefault="009D4F1B" w:rsidP="009D4F1B">
      <w:pPr>
        <w:tabs>
          <w:tab w:val="left" w:pos="284"/>
        </w:tabs>
        <w:spacing w:line="360" w:lineRule="auto"/>
        <w:jc w:val="both"/>
        <w:rPr>
          <w:rFonts w:ascii="Arial Narrow" w:hAnsi="Arial Narrow"/>
          <w:b/>
        </w:rPr>
      </w:pPr>
      <w:r w:rsidRPr="00846248">
        <w:rPr>
          <w:rFonts w:ascii="Arial Narrow" w:hAnsi="Arial Narrow"/>
          <w:b/>
        </w:rPr>
        <w:t>- jestem świadomy odpowiedzialności karnej wynikającej z art. 297 kodeksu karnego, dotyczącej poświadczania nieprawdy, co do okoliczności mającej znaczenie prawne.</w:t>
      </w:r>
    </w:p>
    <w:p w14:paraId="31FDF6B3" w14:textId="77777777" w:rsidR="009D4F1B" w:rsidRPr="00846248" w:rsidRDefault="009D4F1B" w:rsidP="009D4F1B">
      <w:pPr>
        <w:tabs>
          <w:tab w:val="left" w:pos="284"/>
        </w:tabs>
        <w:jc w:val="both"/>
        <w:rPr>
          <w:rFonts w:ascii="Arial Narrow" w:hAnsi="Arial Narrow"/>
          <w:b/>
        </w:rPr>
      </w:pPr>
    </w:p>
    <w:p w14:paraId="76EE0133" w14:textId="77777777" w:rsidR="009D4F1B" w:rsidRDefault="009D4F1B" w:rsidP="009D4F1B">
      <w:pPr>
        <w:tabs>
          <w:tab w:val="left" w:pos="284"/>
        </w:tabs>
        <w:rPr>
          <w:rFonts w:ascii="Arial Narrow" w:hAnsi="Arial Narrow"/>
          <w:b/>
        </w:rPr>
      </w:pPr>
    </w:p>
    <w:p w14:paraId="23B0E901" w14:textId="77777777" w:rsidR="009D4F1B" w:rsidRPr="00846248" w:rsidRDefault="009D4F1B" w:rsidP="009D4F1B">
      <w:pPr>
        <w:tabs>
          <w:tab w:val="left" w:pos="284"/>
        </w:tabs>
        <w:rPr>
          <w:rFonts w:ascii="Arial Narrow" w:hAnsi="Arial Narrow"/>
          <w:b/>
        </w:rPr>
      </w:pPr>
    </w:p>
    <w:p w14:paraId="54E79F5B" w14:textId="77777777" w:rsidR="009D4F1B" w:rsidRPr="00846248" w:rsidRDefault="009D4F1B" w:rsidP="009D4F1B">
      <w:pPr>
        <w:tabs>
          <w:tab w:val="left" w:pos="284"/>
        </w:tabs>
        <w:rPr>
          <w:rFonts w:ascii="Arial Narrow" w:hAnsi="Arial Narrow"/>
          <w:b/>
        </w:rPr>
      </w:pPr>
    </w:p>
    <w:p w14:paraId="54D957A6" w14:textId="77777777" w:rsidR="009D4F1B" w:rsidRPr="00B8790C" w:rsidRDefault="009D4F1B" w:rsidP="009D4F1B">
      <w:pPr>
        <w:pStyle w:val="Akapitzlist"/>
        <w:spacing w:after="0" w:line="240" w:lineRule="auto"/>
        <w:ind w:left="0" w:hanging="142"/>
        <w:suppressOverlap/>
        <w:rPr>
          <w:rFonts w:ascii="Arial Narrow" w:eastAsia="Calibri" w:hAnsi="Arial Narrow" w:cs="Arial"/>
          <w:color w:val="000000"/>
          <w:sz w:val="20"/>
        </w:rPr>
      </w:pPr>
      <w:r w:rsidRPr="00846248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ab/>
      </w:r>
      <w:r w:rsidRPr="00846248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ab/>
      </w:r>
      <w:r w:rsidRPr="00846248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ab/>
      </w:r>
      <w:r w:rsidRPr="00846248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ab/>
      </w:r>
      <w:r w:rsidRPr="00846248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ab/>
      </w:r>
      <w:r w:rsidRPr="00846248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ab/>
      </w:r>
      <w:r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 xml:space="preserve">           </w:t>
      </w:r>
      <w:r w:rsidRPr="00B8790C">
        <w:rPr>
          <w:rFonts w:ascii="Arial Narrow" w:eastAsia="Calibri" w:hAnsi="Arial Narrow" w:cs="Arial"/>
          <w:color w:val="000000"/>
          <w:sz w:val="20"/>
        </w:rPr>
        <w:t xml:space="preserve">  …………………………………………………..</w:t>
      </w:r>
    </w:p>
    <w:p w14:paraId="3104633B" w14:textId="77777777" w:rsidR="009D4F1B" w:rsidRPr="00B8790C" w:rsidRDefault="009D4F1B" w:rsidP="009D4F1B">
      <w:pPr>
        <w:ind w:hanging="142"/>
        <w:contextualSpacing/>
        <w:suppressOverlap/>
        <w:rPr>
          <w:rFonts w:ascii="Arial Narrow" w:eastAsia="Calibri" w:hAnsi="Arial Narrow" w:cs="Arial"/>
          <w:color w:val="000000"/>
          <w:sz w:val="20"/>
        </w:rPr>
      </w:pPr>
    </w:p>
    <w:p w14:paraId="105FA5CE" w14:textId="77777777" w:rsidR="009D4F1B" w:rsidRPr="00CF4017" w:rsidRDefault="009D4F1B" w:rsidP="009D4F1B">
      <w:pPr>
        <w:tabs>
          <w:tab w:val="left" w:pos="5482"/>
        </w:tabs>
        <w:spacing w:line="360" w:lineRule="auto"/>
        <w:jc w:val="center"/>
        <w:rPr>
          <w:rFonts w:ascii="Arial Narrow" w:hAnsi="Arial Narrow"/>
          <w:i/>
        </w:rPr>
      </w:pPr>
      <w:r w:rsidRPr="00B8790C">
        <w:rPr>
          <w:rFonts w:ascii="Arial Narrow" w:hAnsi="Arial Narrow" w:cs="Arial"/>
          <w:i/>
          <w:color w:val="000000"/>
          <w:sz w:val="20"/>
        </w:rPr>
        <w:t xml:space="preserve">                                                        </w:t>
      </w:r>
      <w:r>
        <w:rPr>
          <w:rFonts w:ascii="Arial Narrow" w:hAnsi="Arial Narrow" w:cs="Arial"/>
          <w:i/>
          <w:color w:val="000000"/>
          <w:sz w:val="20"/>
        </w:rPr>
        <w:t>P</w:t>
      </w:r>
      <w:r w:rsidRPr="00B8790C">
        <w:rPr>
          <w:rFonts w:ascii="Arial Narrow" w:hAnsi="Arial Narrow" w:cs="Arial"/>
          <w:i/>
          <w:color w:val="000000"/>
          <w:sz w:val="20"/>
        </w:rPr>
        <w:t>odpis</w:t>
      </w:r>
      <w:r>
        <w:rPr>
          <w:rFonts w:ascii="Arial Narrow" w:hAnsi="Arial Narrow" w:cs="Arial"/>
          <w:i/>
          <w:color w:val="000000"/>
          <w:sz w:val="20"/>
        </w:rPr>
        <w:t xml:space="preserve"> i pieczęć </w:t>
      </w:r>
      <w:r w:rsidRPr="00B8790C">
        <w:rPr>
          <w:rFonts w:ascii="Arial Narrow" w:hAnsi="Arial Narrow" w:cs="Arial"/>
          <w:i/>
          <w:color w:val="000000"/>
          <w:sz w:val="20"/>
        </w:rPr>
        <w:t xml:space="preserve"> osoby uprawnionej</w:t>
      </w:r>
    </w:p>
    <w:p w14:paraId="08C2D9A7" w14:textId="0E6C2922" w:rsidR="00FF780B" w:rsidRDefault="00FF780B" w:rsidP="00FF780B">
      <w:pPr>
        <w:spacing w:after="160" w:line="252" w:lineRule="auto"/>
        <w:rPr>
          <w:rFonts w:ascii="Arial" w:hAnsi="Arial" w:cs="Arial"/>
        </w:rPr>
      </w:pPr>
    </w:p>
    <w:p w14:paraId="6672B6BF" w14:textId="59D99C78" w:rsidR="00C339D7" w:rsidRDefault="00C339D7" w:rsidP="00C339D7">
      <w:pPr>
        <w:rPr>
          <w:rFonts w:ascii="Arial" w:hAnsi="Arial" w:cs="Arial"/>
        </w:rPr>
      </w:pPr>
    </w:p>
    <w:p w14:paraId="0C5494B1" w14:textId="64B09D77" w:rsidR="00C339D7" w:rsidRDefault="00C339D7" w:rsidP="00C339D7">
      <w:pPr>
        <w:tabs>
          <w:tab w:val="left" w:pos="540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7FC6C5E3" w14:textId="07A28E8E" w:rsidR="00141AC3" w:rsidRPr="00141AC3" w:rsidRDefault="00141AC3" w:rsidP="00141AC3">
      <w:pPr>
        <w:rPr>
          <w:rFonts w:ascii="Arial" w:hAnsi="Arial" w:cs="Arial"/>
        </w:rPr>
      </w:pPr>
    </w:p>
    <w:p w14:paraId="02438A9F" w14:textId="7429AF9A" w:rsidR="00141AC3" w:rsidRPr="00141AC3" w:rsidRDefault="00141AC3" w:rsidP="00141AC3">
      <w:pPr>
        <w:rPr>
          <w:rFonts w:ascii="Arial" w:hAnsi="Arial" w:cs="Arial"/>
        </w:rPr>
      </w:pPr>
    </w:p>
    <w:p w14:paraId="7E42AFD7" w14:textId="5F60B67A" w:rsidR="00141AC3" w:rsidRDefault="00141AC3" w:rsidP="00141AC3">
      <w:pPr>
        <w:rPr>
          <w:rFonts w:ascii="Arial" w:hAnsi="Arial" w:cs="Arial"/>
        </w:rPr>
      </w:pPr>
    </w:p>
    <w:sectPr w:rsidR="00141AC3" w:rsidSect="007221F6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709" w:right="1077" w:bottom="1440" w:left="1077" w:header="0" w:footer="12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6FD380" w14:textId="77777777" w:rsidR="00DE0A88" w:rsidRDefault="00DE0A88">
      <w:r>
        <w:separator/>
      </w:r>
    </w:p>
  </w:endnote>
  <w:endnote w:type="continuationSeparator" w:id="0">
    <w:p w14:paraId="137E3C73" w14:textId="77777777" w:rsidR="00DE0A88" w:rsidRDefault="00DE0A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F8A56" w14:textId="6B74004B" w:rsidR="00D655F3" w:rsidRDefault="00F1445B" w:rsidP="00CD5BF8">
    <w:pPr>
      <w:pStyle w:val="Stopka"/>
      <w:tabs>
        <w:tab w:val="clear" w:pos="4536"/>
        <w:tab w:val="clear" w:pos="9072"/>
      </w:tabs>
      <w:ind w:left="-426"/>
      <w:jc w:val="right"/>
    </w:pPr>
    <w:r>
      <w:rPr>
        <w:noProof/>
      </w:rPr>
      <w:drawing>
        <wp:anchor distT="0" distB="0" distL="114300" distR="114300" simplePos="0" relativeHeight="251663360" behindDoc="1" locked="1" layoutInCell="1" allowOverlap="1" wp14:anchorId="5C3C3E59" wp14:editId="74E150F2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6174000" cy="799200"/>
          <wp:effectExtent l="0" t="0" r="0" b="1270"/>
          <wp:wrapNone/>
          <wp:docPr id="1028660224" name="Obraz 3" descr="Obraz zawierający tekst, Czcionka, biały, czarne i biał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4826483" name="Obraz 3" descr="Obraz zawierający tekst, Czcionka, biały, czarne i biał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4000" cy="79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000369" w14:textId="13336243" w:rsidR="00D9627E" w:rsidRDefault="009F2AFA" w:rsidP="00F1445B">
    <w:pPr>
      <w:pStyle w:val="Stopka"/>
      <w:tabs>
        <w:tab w:val="clear" w:pos="4536"/>
        <w:tab w:val="clear" w:pos="9072"/>
      </w:tabs>
      <w:ind w:left="-426"/>
      <w:jc w:val="right"/>
    </w:pPr>
    <w:r>
      <w:rPr>
        <w:noProof/>
      </w:rPr>
      <w:drawing>
        <wp:anchor distT="0" distB="0" distL="114300" distR="114300" simplePos="0" relativeHeight="251661312" behindDoc="1" locked="1" layoutInCell="1" allowOverlap="1" wp14:anchorId="0AEC0BB5" wp14:editId="6106924C">
          <wp:simplePos x="0" y="0"/>
          <wp:positionH relativeFrom="margin">
            <wp:align>right</wp:align>
          </wp:positionH>
          <wp:positionV relativeFrom="paragraph">
            <wp:posOffset>38735</wp:posOffset>
          </wp:positionV>
          <wp:extent cx="6173470" cy="798830"/>
          <wp:effectExtent l="0" t="0" r="0" b="1270"/>
          <wp:wrapNone/>
          <wp:docPr id="63784386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3470" cy="798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592AF7" w14:textId="77777777" w:rsidR="00DE0A88" w:rsidRDefault="00DE0A88">
      <w:r>
        <w:separator/>
      </w:r>
    </w:p>
  </w:footnote>
  <w:footnote w:type="continuationSeparator" w:id="0">
    <w:p w14:paraId="13324255" w14:textId="77777777" w:rsidR="00DE0A88" w:rsidRDefault="00DE0A88">
      <w:r>
        <w:continuationSeparator/>
      </w:r>
    </w:p>
  </w:footnote>
  <w:footnote w:id="1">
    <w:p w14:paraId="2FB41FD9" w14:textId="1D4319C1" w:rsidR="00573135" w:rsidRPr="00573135" w:rsidRDefault="00573135">
      <w:pPr>
        <w:pStyle w:val="Tekstprzypisudolnego"/>
        <w:rPr>
          <w:sz w:val="16"/>
          <w:szCs w:val="16"/>
        </w:rPr>
      </w:pPr>
      <w:r w:rsidRPr="00573135">
        <w:rPr>
          <w:rStyle w:val="Odwoanieprzypisudolnego"/>
          <w:sz w:val="16"/>
          <w:szCs w:val="16"/>
        </w:rPr>
        <w:footnoteRef/>
      </w:r>
      <w:r w:rsidRPr="00573135">
        <w:rPr>
          <w:sz w:val="16"/>
          <w:szCs w:val="16"/>
        </w:rPr>
        <w:t xml:space="preserve"> Niepotrzebne skreślić</w:t>
      </w:r>
    </w:p>
  </w:footnote>
  <w:footnote w:id="2">
    <w:p w14:paraId="40687B5F" w14:textId="77777777" w:rsidR="009D4F1B" w:rsidRDefault="009D4F1B" w:rsidP="009D4F1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E08D2">
        <w:rPr>
          <w:sz w:val="16"/>
          <w:szCs w:val="16"/>
        </w:rPr>
        <w:t>podać w formacie: 01, 02 itd.</w:t>
      </w:r>
    </w:p>
  </w:footnote>
  <w:footnote w:id="3">
    <w:p w14:paraId="0351B372" w14:textId="77777777" w:rsidR="009D4F1B" w:rsidRDefault="009D4F1B" w:rsidP="009D4F1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bookmarkStart w:id="1" w:name="_Hlk528146771"/>
      <w:r w:rsidRPr="004B76CD">
        <w:rPr>
          <w:sz w:val="16"/>
          <w:szCs w:val="16"/>
        </w:rPr>
        <w:t>należy</w:t>
      </w:r>
      <w:r w:rsidRPr="00791939">
        <w:rPr>
          <w:sz w:val="16"/>
        </w:rPr>
        <w:t xml:space="preserve"> podać nazwę ŚT/WNiP zgodną z nazwą podaną we wniosku o dofinansowanie </w:t>
      </w:r>
      <w:bookmarkEnd w:id="1"/>
    </w:p>
  </w:footnote>
  <w:footnote w:id="4">
    <w:p w14:paraId="705DDE46" w14:textId="77777777" w:rsidR="009D4F1B" w:rsidRDefault="009D4F1B" w:rsidP="009D4F1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9022E">
        <w:rPr>
          <w:sz w:val="16"/>
        </w:rPr>
        <w:t>podać w formacie: miesiąc/rok</w:t>
      </w:r>
    </w:p>
  </w:footnote>
  <w:footnote w:id="5">
    <w:p w14:paraId="5C2516AC" w14:textId="77777777" w:rsidR="009D4F1B" w:rsidRDefault="009D4F1B" w:rsidP="009D4F1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1D22D2">
        <w:rPr>
          <w:sz w:val="16"/>
          <w:szCs w:val="16"/>
        </w:rPr>
        <w:t>podać stopień zaangażowania ŚT/WNiP w</w:t>
      </w:r>
      <w:r>
        <w:rPr>
          <w:sz w:val="16"/>
          <w:szCs w:val="16"/>
        </w:rPr>
        <w:t xml:space="preserve"> ramach prac (np. 100%, 50% etc.)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8B2EF" w14:textId="3494EF98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B56FB9" w14:textId="07459767" w:rsidR="0041304B" w:rsidRDefault="0041304B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ABFAAC4" wp14:editId="437FA257">
          <wp:simplePos x="0" y="0"/>
          <wp:positionH relativeFrom="column">
            <wp:posOffset>-1016635</wp:posOffset>
          </wp:positionH>
          <wp:positionV relativeFrom="paragraph">
            <wp:posOffset>-397510</wp:posOffset>
          </wp:positionV>
          <wp:extent cx="7962900" cy="2027555"/>
          <wp:effectExtent l="0" t="0" r="0" b="0"/>
          <wp:wrapNone/>
          <wp:docPr id="206661586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0B6E4D" w14:textId="5EC9872A" w:rsidR="0041304B" w:rsidRDefault="0041304B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</w:p>
  <w:p w14:paraId="4487141A" w14:textId="0BAA89E5" w:rsidR="0041304B" w:rsidRDefault="0041304B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7AB2634" wp14:editId="02E5F6C8">
              <wp:simplePos x="0" y="0"/>
              <wp:positionH relativeFrom="column">
                <wp:posOffset>2630805</wp:posOffset>
              </wp:positionH>
              <wp:positionV relativeFrom="paragraph">
                <wp:posOffset>28575</wp:posOffset>
              </wp:positionV>
              <wp:extent cx="2857500" cy="533400"/>
              <wp:effectExtent l="0" t="0" r="0" b="0"/>
              <wp:wrapNone/>
              <wp:docPr id="1945982627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D9B601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AB2634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7.15pt;margin-top:2.2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" filled="f" stroked="f">
              <v:textbox>
                <w:txbxContent>
                  <w:p w14:paraId="70D9B601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</w:p>
  <w:p w14:paraId="601D7BE8" w14:textId="14C114E6" w:rsidR="0041304B" w:rsidRDefault="0041304B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</w:p>
  <w:p w14:paraId="0E2DBFC5" w14:textId="09E9AB17" w:rsidR="0041304B" w:rsidRDefault="0041304B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545DB6" wp14:editId="7C1CB096">
              <wp:simplePos x="0" y="0"/>
              <wp:positionH relativeFrom="margin">
                <wp:align>right</wp:align>
              </wp:positionH>
              <wp:positionV relativeFrom="paragraph">
                <wp:posOffset>267335</wp:posOffset>
              </wp:positionV>
              <wp:extent cx="6467475" cy="285750"/>
              <wp:effectExtent l="0" t="0" r="0" b="0"/>
              <wp:wrapNone/>
              <wp:docPr id="939586033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CFEC87" w14:textId="77777777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2D1967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20B1B7B5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545DB6" id="Text Box 22" o:spid="_x0000_s1027" type="#_x0000_t202" style="position:absolute;margin-left:458.05pt;margin-top:21.05pt;width:509.25pt;height:22.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" filled="f" stroked="f">
              <v:textbox>
                <w:txbxContent>
                  <w:p w14:paraId="01CFEC87" w14:textId="77777777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 w:rsidR="002D1967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20B1B7B5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22DE7157" w14:textId="275F001D" w:rsidR="007E1D5A" w:rsidRDefault="007E1D5A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</w:p>
  <w:p w14:paraId="4AAED4F2" w14:textId="5C5A2927" w:rsidR="00310F82" w:rsidRPr="006027FA" w:rsidRDefault="00310F82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B6094"/>
    <w:multiLevelType w:val="hybridMultilevel"/>
    <w:tmpl w:val="CD968732"/>
    <w:lvl w:ilvl="0" w:tplc="BE009054">
      <w:start w:val="1"/>
      <w:numFmt w:val="bullet"/>
      <w:lvlText w:val="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3E6D4C"/>
    <w:multiLevelType w:val="hybridMultilevel"/>
    <w:tmpl w:val="61100E4C"/>
    <w:lvl w:ilvl="0" w:tplc="987A04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2027438690">
    <w:abstractNumId w:val="1"/>
  </w:num>
  <w:num w:numId="2" w16cid:durableId="1879463205">
    <w:abstractNumId w:val="3"/>
  </w:num>
  <w:num w:numId="3" w16cid:durableId="1104497707">
    <w:abstractNumId w:val="2"/>
  </w:num>
  <w:num w:numId="4" w16cid:durableId="1658266736">
    <w:abstractNumId w:val="4"/>
  </w:num>
  <w:num w:numId="5" w16cid:durableId="17009366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45B"/>
    <w:rsid w:val="000040DF"/>
    <w:rsid w:val="000076BB"/>
    <w:rsid w:val="00013538"/>
    <w:rsid w:val="00017AAA"/>
    <w:rsid w:val="00030D84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106269"/>
    <w:rsid w:val="00125999"/>
    <w:rsid w:val="00131570"/>
    <w:rsid w:val="00134D3D"/>
    <w:rsid w:val="00141AC3"/>
    <w:rsid w:val="00143A07"/>
    <w:rsid w:val="001476E6"/>
    <w:rsid w:val="00150136"/>
    <w:rsid w:val="00151EE9"/>
    <w:rsid w:val="00154BE9"/>
    <w:rsid w:val="001562F3"/>
    <w:rsid w:val="00161E9F"/>
    <w:rsid w:val="001641BC"/>
    <w:rsid w:val="001660AF"/>
    <w:rsid w:val="0017496E"/>
    <w:rsid w:val="001751B3"/>
    <w:rsid w:val="00183BA5"/>
    <w:rsid w:val="001858F4"/>
    <w:rsid w:val="001917B3"/>
    <w:rsid w:val="00192219"/>
    <w:rsid w:val="00193DC0"/>
    <w:rsid w:val="001942D7"/>
    <w:rsid w:val="00196052"/>
    <w:rsid w:val="001A15A4"/>
    <w:rsid w:val="001A572F"/>
    <w:rsid w:val="001A66E9"/>
    <w:rsid w:val="001B11F5"/>
    <w:rsid w:val="001B17DC"/>
    <w:rsid w:val="001B44A0"/>
    <w:rsid w:val="001B631B"/>
    <w:rsid w:val="001B7527"/>
    <w:rsid w:val="001D56B6"/>
    <w:rsid w:val="001F0958"/>
    <w:rsid w:val="001F2D8C"/>
    <w:rsid w:val="001F782D"/>
    <w:rsid w:val="00213B07"/>
    <w:rsid w:val="00221ADA"/>
    <w:rsid w:val="00242E67"/>
    <w:rsid w:val="0024414D"/>
    <w:rsid w:val="0024753D"/>
    <w:rsid w:val="00254087"/>
    <w:rsid w:val="00255E27"/>
    <w:rsid w:val="00270624"/>
    <w:rsid w:val="00271CC3"/>
    <w:rsid w:val="00274627"/>
    <w:rsid w:val="00276284"/>
    <w:rsid w:val="00281E67"/>
    <w:rsid w:val="00283DAA"/>
    <w:rsid w:val="00286AAE"/>
    <w:rsid w:val="00297FCA"/>
    <w:rsid w:val="002B4A31"/>
    <w:rsid w:val="002B6F4B"/>
    <w:rsid w:val="002C1933"/>
    <w:rsid w:val="002C1CEA"/>
    <w:rsid w:val="002C2E88"/>
    <w:rsid w:val="002C6FA7"/>
    <w:rsid w:val="002D1967"/>
    <w:rsid w:val="002E259F"/>
    <w:rsid w:val="002E6046"/>
    <w:rsid w:val="002F4E72"/>
    <w:rsid w:val="00300380"/>
    <w:rsid w:val="00304C3C"/>
    <w:rsid w:val="0030741C"/>
    <w:rsid w:val="003102A0"/>
    <w:rsid w:val="00310F82"/>
    <w:rsid w:val="0031554B"/>
    <w:rsid w:val="00326F5C"/>
    <w:rsid w:val="00336D58"/>
    <w:rsid w:val="00341049"/>
    <w:rsid w:val="00352179"/>
    <w:rsid w:val="00371894"/>
    <w:rsid w:val="00377E6A"/>
    <w:rsid w:val="0038337C"/>
    <w:rsid w:val="003911F9"/>
    <w:rsid w:val="003939A6"/>
    <w:rsid w:val="00394DF5"/>
    <w:rsid w:val="003A2856"/>
    <w:rsid w:val="003B024A"/>
    <w:rsid w:val="003B4092"/>
    <w:rsid w:val="003C1AEC"/>
    <w:rsid w:val="003C6987"/>
    <w:rsid w:val="003D01A7"/>
    <w:rsid w:val="003D68A4"/>
    <w:rsid w:val="003E0B42"/>
    <w:rsid w:val="003E0F80"/>
    <w:rsid w:val="003E5B7A"/>
    <w:rsid w:val="003E78CD"/>
    <w:rsid w:val="003F2C24"/>
    <w:rsid w:val="00401A23"/>
    <w:rsid w:val="00404CE4"/>
    <w:rsid w:val="0040667D"/>
    <w:rsid w:val="0041304B"/>
    <w:rsid w:val="00415D04"/>
    <w:rsid w:val="0045122D"/>
    <w:rsid w:val="004516A0"/>
    <w:rsid w:val="00455123"/>
    <w:rsid w:val="00456CFF"/>
    <w:rsid w:val="00467816"/>
    <w:rsid w:val="0047267E"/>
    <w:rsid w:val="004747E6"/>
    <w:rsid w:val="00477726"/>
    <w:rsid w:val="004850E7"/>
    <w:rsid w:val="00485DC0"/>
    <w:rsid w:val="004A31CB"/>
    <w:rsid w:val="004A33D3"/>
    <w:rsid w:val="004A496A"/>
    <w:rsid w:val="004A4BC4"/>
    <w:rsid w:val="004C57D1"/>
    <w:rsid w:val="004D56FD"/>
    <w:rsid w:val="004E6C6B"/>
    <w:rsid w:val="004F4340"/>
    <w:rsid w:val="004F6887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3F7B"/>
    <w:rsid w:val="00554182"/>
    <w:rsid w:val="00570B4D"/>
    <w:rsid w:val="00570BD8"/>
    <w:rsid w:val="00573135"/>
    <w:rsid w:val="00583E99"/>
    <w:rsid w:val="005843F9"/>
    <w:rsid w:val="00584EDC"/>
    <w:rsid w:val="005865AC"/>
    <w:rsid w:val="00587F18"/>
    <w:rsid w:val="005A0157"/>
    <w:rsid w:val="005A26BF"/>
    <w:rsid w:val="005C195D"/>
    <w:rsid w:val="005C2CD0"/>
    <w:rsid w:val="005D1ED1"/>
    <w:rsid w:val="005D3FFC"/>
    <w:rsid w:val="005E03A6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0878"/>
    <w:rsid w:val="0063209B"/>
    <w:rsid w:val="006334F1"/>
    <w:rsid w:val="0064474E"/>
    <w:rsid w:val="00654C63"/>
    <w:rsid w:val="00655B8C"/>
    <w:rsid w:val="00675D26"/>
    <w:rsid w:val="0068337C"/>
    <w:rsid w:val="00687B74"/>
    <w:rsid w:val="006908E7"/>
    <w:rsid w:val="006951F7"/>
    <w:rsid w:val="006A13AD"/>
    <w:rsid w:val="006A6C5B"/>
    <w:rsid w:val="006B55CD"/>
    <w:rsid w:val="006C0FD6"/>
    <w:rsid w:val="006C42AC"/>
    <w:rsid w:val="006C540D"/>
    <w:rsid w:val="006C5A9B"/>
    <w:rsid w:val="006D74DD"/>
    <w:rsid w:val="006E585D"/>
    <w:rsid w:val="006F12ED"/>
    <w:rsid w:val="006F39AB"/>
    <w:rsid w:val="007004DC"/>
    <w:rsid w:val="00715D82"/>
    <w:rsid w:val="007221F6"/>
    <w:rsid w:val="00747128"/>
    <w:rsid w:val="00751C38"/>
    <w:rsid w:val="00751FCA"/>
    <w:rsid w:val="00755572"/>
    <w:rsid w:val="0075558F"/>
    <w:rsid w:val="0075666B"/>
    <w:rsid w:val="007645B3"/>
    <w:rsid w:val="00765AB9"/>
    <w:rsid w:val="00765B25"/>
    <w:rsid w:val="00775B16"/>
    <w:rsid w:val="00780FD4"/>
    <w:rsid w:val="007829B2"/>
    <w:rsid w:val="007842B5"/>
    <w:rsid w:val="007A2FD1"/>
    <w:rsid w:val="007C3C7C"/>
    <w:rsid w:val="007C5648"/>
    <w:rsid w:val="007C5FA2"/>
    <w:rsid w:val="007D2EB5"/>
    <w:rsid w:val="007D67CE"/>
    <w:rsid w:val="007E1D5A"/>
    <w:rsid w:val="007E3A52"/>
    <w:rsid w:val="008120D7"/>
    <w:rsid w:val="00820268"/>
    <w:rsid w:val="0082087C"/>
    <w:rsid w:val="00822A25"/>
    <w:rsid w:val="00822F60"/>
    <w:rsid w:val="00831AF4"/>
    <w:rsid w:val="008407B7"/>
    <w:rsid w:val="008451E4"/>
    <w:rsid w:val="008547C5"/>
    <w:rsid w:val="008700FB"/>
    <w:rsid w:val="00870759"/>
    <w:rsid w:val="00880F03"/>
    <w:rsid w:val="0089187E"/>
    <w:rsid w:val="00892E94"/>
    <w:rsid w:val="00896964"/>
    <w:rsid w:val="0089721E"/>
    <w:rsid w:val="008A5AE5"/>
    <w:rsid w:val="008B48BA"/>
    <w:rsid w:val="008B5B97"/>
    <w:rsid w:val="008C5007"/>
    <w:rsid w:val="008D3FA9"/>
    <w:rsid w:val="008D6AFA"/>
    <w:rsid w:val="008E0C53"/>
    <w:rsid w:val="008E6296"/>
    <w:rsid w:val="008E711A"/>
    <w:rsid w:val="008F7350"/>
    <w:rsid w:val="0090022A"/>
    <w:rsid w:val="009034F5"/>
    <w:rsid w:val="00905626"/>
    <w:rsid w:val="00906E52"/>
    <w:rsid w:val="00914677"/>
    <w:rsid w:val="00925490"/>
    <w:rsid w:val="00953605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95936"/>
    <w:rsid w:val="009B50D0"/>
    <w:rsid w:val="009C2E24"/>
    <w:rsid w:val="009C4CAB"/>
    <w:rsid w:val="009C6079"/>
    <w:rsid w:val="009D4F1B"/>
    <w:rsid w:val="009D64EA"/>
    <w:rsid w:val="009D751B"/>
    <w:rsid w:val="009E0083"/>
    <w:rsid w:val="009F2AFA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7096C"/>
    <w:rsid w:val="00A7462F"/>
    <w:rsid w:val="00A7749A"/>
    <w:rsid w:val="00A77748"/>
    <w:rsid w:val="00A84470"/>
    <w:rsid w:val="00AA076E"/>
    <w:rsid w:val="00AA0DD7"/>
    <w:rsid w:val="00AA1453"/>
    <w:rsid w:val="00AA3BC9"/>
    <w:rsid w:val="00AA4296"/>
    <w:rsid w:val="00AA43D9"/>
    <w:rsid w:val="00AA634A"/>
    <w:rsid w:val="00AB2315"/>
    <w:rsid w:val="00AB73FA"/>
    <w:rsid w:val="00AC10C8"/>
    <w:rsid w:val="00AD4E70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4800"/>
    <w:rsid w:val="00B306D3"/>
    <w:rsid w:val="00B33E58"/>
    <w:rsid w:val="00B47E48"/>
    <w:rsid w:val="00B644B4"/>
    <w:rsid w:val="00B67EC3"/>
    <w:rsid w:val="00B710C5"/>
    <w:rsid w:val="00B841D0"/>
    <w:rsid w:val="00B92A09"/>
    <w:rsid w:val="00B93A7F"/>
    <w:rsid w:val="00B96183"/>
    <w:rsid w:val="00BA6758"/>
    <w:rsid w:val="00BC3ED2"/>
    <w:rsid w:val="00BC76E9"/>
    <w:rsid w:val="00BD3C17"/>
    <w:rsid w:val="00BE4154"/>
    <w:rsid w:val="00BF6935"/>
    <w:rsid w:val="00C04A87"/>
    <w:rsid w:val="00C0515B"/>
    <w:rsid w:val="00C1310C"/>
    <w:rsid w:val="00C1317F"/>
    <w:rsid w:val="00C1690D"/>
    <w:rsid w:val="00C20969"/>
    <w:rsid w:val="00C20E43"/>
    <w:rsid w:val="00C21551"/>
    <w:rsid w:val="00C339D7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57ED"/>
    <w:rsid w:val="00C87421"/>
    <w:rsid w:val="00C93CBA"/>
    <w:rsid w:val="00C95C6C"/>
    <w:rsid w:val="00CA1095"/>
    <w:rsid w:val="00CA121A"/>
    <w:rsid w:val="00CA453C"/>
    <w:rsid w:val="00CB46D5"/>
    <w:rsid w:val="00CB6D8A"/>
    <w:rsid w:val="00CC0F09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218F"/>
    <w:rsid w:val="00DA3086"/>
    <w:rsid w:val="00DA7BCB"/>
    <w:rsid w:val="00DB68EF"/>
    <w:rsid w:val="00DC5504"/>
    <w:rsid w:val="00DE02DD"/>
    <w:rsid w:val="00DE0A88"/>
    <w:rsid w:val="00E022EE"/>
    <w:rsid w:val="00E0289D"/>
    <w:rsid w:val="00E05166"/>
    <w:rsid w:val="00E13D56"/>
    <w:rsid w:val="00E16320"/>
    <w:rsid w:val="00E265DD"/>
    <w:rsid w:val="00E311FA"/>
    <w:rsid w:val="00E31EF4"/>
    <w:rsid w:val="00E33D69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B6413"/>
    <w:rsid w:val="00ED0D74"/>
    <w:rsid w:val="00ED69F4"/>
    <w:rsid w:val="00EE0F38"/>
    <w:rsid w:val="00EE1254"/>
    <w:rsid w:val="00F1445B"/>
    <w:rsid w:val="00F14C2F"/>
    <w:rsid w:val="00F20102"/>
    <w:rsid w:val="00F22C91"/>
    <w:rsid w:val="00F270CE"/>
    <w:rsid w:val="00F31759"/>
    <w:rsid w:val="00F320B7"/>
    <w:rsid w:val="00F351F6"/>
    <w:rsid w:val="00F352F8"/>
    <w:rsid w:val="00F43A54"/>
    <w:rsid w:val="00F51D54"/>
    <w:rsid w:val="00F55D88"/>
    <w:rsid w:val="00F746C9"/>
    <w:rsid w:val="00F85E07"/>
    <w:rsid w:val="00FB6B67"/>
    <w:rsid w:val="00FC2213"/>
    <w:rsid w:val="00FC2E05"/>
    <w:rsid w:val="00FD4C8D"/>
    <w:rsid w:val="00FD6CEF"/>
    <w:rsid w:val="00FE2307"/>
    <w:rsid w:val="00FF113F"/>
    <w:rsid w:val="00FF7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52115A9"/>
  <w15:chartTrackingRefBased/>
  <w15:docId w15:val="{86B183EF-19C5-41C8-9815-81DC06BD5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41304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uiPriority w:val="99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character" w:customStyle="1" w:styleId="Nagwek1Znak">
    <w:name w:val="Nagłówek 1 Znak"/>
    <w:basedOn w:val="Domylnaczcionkaakapitu"/>
    <w:link w:val="Nagwek1"/>
    <w:rsid w:val="004130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9D4F1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9D4F1B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D4F1B"/>
    <w:rPr>
      <w:rFonts w:asciiTheme="minorHAnsi" w:eastAsiaTheme="minorHAnsi" w:hAnsiTheme="minorHAnsi" w:cstheme="minorBidi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9D4F1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0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dabrowski\OneDrive%20-%20Centrum%20Obs&#322;ugi%20Przedsi&#281;biorcy\Pulpit\Nowy%20folder\Wzor_pisma_(szablon)_perspektywa_2021-2027_A4_pion_achrom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57097-6B1C-4FBE-8781-E1AF47392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Wzor_pisma_(szablon)_perspektywa_2021-2027_A4_pion_achrom.dotx</Template>
  <TotalTime>8</TotalTime>
  <Pages>1</Pages>
  <Words>268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Mateusz Dąbrowski</dc:creator>
  <cp:keywords/>
  <cp:lastModifiedBy>Małgorzata Wróblewska</cp:lastModifiedBy>
  <cp:revision>6</cp:revision>
  <cp:lastPrinted>2023-04-13T09:47:00Z</cp:lastPrinted>
  <dcterms:created xsi:type="dcterms:W3CDTF">2025-03-13T11:35:00Z</dcterms:created>
  <dcterms:modified xsi:type="dcterms:W3CDTF">2025-03-18T11:19:00Z</dcterms:modified>
</cp:coreProperties>
</file>